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2F5333" w14:textId="44970715" w:rsidR="00B841D6" w:rsidRPr="001B0FE9" w:rsidRDefault="00B841D6" w:rsidP="00914526">
      <w:pPr>
        <w:tabs>
          <w:tab w:val="left" w:pos="2001"/>
        </w:tabs>
        <w:rPr>
          <w:b/>
        </w:rPr>
      </w:pPr>
      <w:r w:rsidRPr="001B0FE9">
        <w:rPr>
          <w:noProof/>
          <w:lang w:val="en-CA" w:eastAsia="en-CA"/>
        </w:rPr>
        <mc:AlternateContent>
          <mc:Choice Requires="wps">
            <w:drawing>
              <wp:anchor distT="45720" distB="45720" distL="114300" distR="114300" simplePos="0" relativeHeight="251658752" behindDoc="0" locked="0" layoutInCell="1" allowOverlap="1" wp14:anchorId="172F5355" wp14:editId="71605B06">
                <wp:simplePos x="0" y="0"/>
                <wp:positionH relativeFrom="margin">
                  <wp:align>center</wp:align>
                </wp:positionH>
                <wp:positionV relativeFrom="margin">
                  <wp:align>top</wp:align>
                </wp:positionV>
                <wp:extent cx="6793229" cy="381634"/>
                <wp:effectExtent l="0" t="0" r="2730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3229" cy="381634"/>
                        </a:xfrm>
                        <a:prstGeom prst="rect">
                          <a:avLst/>
                        </a:prstGeom>
                        <a:solidFill>
                          <a:srgbClr val="1AA2C2"/>
                        </a:solidFill>
                        <a:ln w="9525">
                          <a:solidFill>
                            <a:srgbClr val="000000"/>
                          </a:solidFill>
                          <a:miter lim="800000"/>
                          <a:headEnd/>
                          <a:tailEnd/>
                        </a:ln>
                      </wps:spPr>
                      <wps:txbx>
                        <w:txbxContent>
                          <w:p w14:paraId="172F535F" w14:textId="77777777" w:rsidR="00B841D6" w:rsidRPr="00FF2931" w:rsidRDefault="00981671" w:rsidP="00B841D6">
                            <w:pPr>
                              <w:widowControl w:val="0"/>
                              <w:spacing w:after="0" w:line="240" w:lineRule="auto"/>
                              <w:jc w:val="center"/>
                              <w:rPr>
                                <w:b/>
                                <w:color w:val="FFFFFF" w:themeColor="background1"/>
                                <w:sz w:val="36"/>
                                <w:szCs w:val="36"/>
                              </w:rPr>
                            </w:pPr>
                            <w:r w:rsidRPr="00FF2931">
                              <w:rPr>
                                <w:b/>
                                <w:color w:val="FFFFFF" w:themeColor="background1"/>
                                <w:sz w:val="36"/>
                                <w:szCs w:val="36"/>
                              </w:rPr>
                              <w:t xml:space="preserve">SENIORS PRESENTATION </w:t>
                            </w:r>
                            <w:r w:rsidR="00B841D6" w:rsidRPr="00FF2931">
                              <w:rPr>
                                <w:b/>
                                <w:color w:val="FFFFFF" w:themeColor="background1"/>
                                <w:sz w:val="36"/>
                                <w:szCs w:val="36"/>
                              </w:rPr>
                              <w:t>REQUEST FORM</w:t>
                            </w:r>
                          </w:p>
                          <w:p w14:paraId="172F5360" w14:textId="77777777" w:rsidR="00B841D6" w:rsidRDefault="00B841D6" w:rsidP="00B841D6">
                            <w:pPr>
                              <w:widowControl w:val="0"/>
                              <w:spacing w:after="0" w:line="240" w:lineRule="auto"/>
                              <w:jc w:val="cente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172F5355" id="_x0000_t202" coordsize="21600,21600" o:spt="202" path="m,l,21600r21600,l21600,xe">
                <v:stroke joinstyle="miter"/>
                <v:path gradientshapeok="t" o:connecttype="rect"/>
              </v:shapetype>
              <v:shape id="Text Box 2" o:spid="_x0000_s1026" type="#_x0000_t202" style="position:absolute;margin-left:0;margin-top:0;width:534.9pt;height:30.05pt;z-index:251658752;visibility:visible;mso-wrap-style:square;mso-width-percent:0;mso-height-percent:0;mso-wrap-distance-left:9pt;mso-wrap-distance-top:3.6pt;mso-wrap-distance-right:9pt;mso-wrap-distance-bottom:3.6pt;mso-position-horizontal:center;mso-position-horizontal-relative:margin;mso-position-vertical:top;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" fillcolor="#1aa2c2">
                <v:textbox>
                  <w:txbxContent>
                    <w:p w14:paraId="172F535F" w14:textId="77777777" w:rsidR="00B841D6" w:rsidRPr="00FF2931" w:rsidRDefault="00981671" w:rsidP="00B841D6">
                      <w:pPr>
                        <w:widowControl w:val="0"/>
                        <w:spacing w:after="0" w:line="240" w:lineRule="auto"/>
                        <w:jc w:val="center"/>
                        <w:rPr>
                          <w:b/>
                          <w:color w:val="FFFFFF" w:themeColor="background1"/>
                          <w:sz w:val="36"/>
                          <w:szCs w:val="36"/>
                        </w:rPr>
                      </w:pPr>
                      <w:r w:rsidRPr="00FF2931">
                        <w:rPr>
                          <w:b/>
                          <w:color w:val="FFFFFF" w:themeColor="background1"/>
                          <w:sz w:val="36"/>
                          <w:szCs w:val="36"/>
                        </w:rPr>
                        <w:t xml:space="preserve">SENIORS PRESENTATION </w:t>
                      </w:r>
                      <w:r w:rsidR="00B841D6" w:rsidRPr="00FF2931">
                        <w:rPr>
                          <w:b/>
                          <w:color w:val="FFFFFF" w:themeColor="background1"/>
                          <w:sz w:val="36"/>
                          <w:szCs w:val="36"/>
                        </w:rPr>
                        <w:t>REQUEST FORM</w:t>
                      </w:r>
                    </w:p>
                    <w:p w14:paraId="172F5360" w14:textId="77777777" w:rsidR="00B841D6" w:rsidRDefault="00B841D6" w:rsidP="00B841D6">
                      <w:pPr>
                        <w:widowControl w:val="0"/>
                        <w:spacing w:after="0" w:line="240" w:lineRule="auto"/>
                        <w:jc w:val="center"/>
                      </w:pPr>
                    </w:p>
                  </w:txbxContent>
                </v:textbox>
                <w10:wrap type="square" anchorx="margin" anchory="margin"/>
              </v:shape>
            </w:pict>
          </mc:Fallback>
        </mc:AlternateContent>
      </w:r>
      <w:r w:rsidR="00CC4D32" w:rsidRPr="001B0FE9">
        <w:rPr>
          <w:b/>
        </w:rPr>
        <w:t>Request date</w:t>
      </w:r>
      <w:r w:rsidR="00FC6919">
        <w:rPr>
          <w:b/>
        </w:rPr>
        <w:t xml:space="preserve"> and </w:t>
      </w:r>
      <w:r w:rsidR="00FF2931">
        <w:rPr>
          <w:b/>
        </w:rPr>
        <w:t>time</w:t>
      </w:r>
      <w:r w:rsidR="00981671" w:rsidRPr="001B0FE9">
        <w:rPr>
          <w:b/>
        </w:rPr>
        <w:t xml:space="preserve">: </w:t>
      </w:r>
      <w:sdt>
        <w:sdtPr>
          <w:id w:val="1427373716"/>
          <w:placeholder>
            <w:docPart w:val="25D0F43C720C4AC3BE4F68278E9D5DC0"/>
          </w:placeholder>
          <w:showingPlcHdr/>
        </w:sdtPr>
        <w:sdtEndPr/>
        <w:sdtContent>
          <w:r w:rsidR="00FF2931" w:rsidRPr="001B0FE9">
            <w:rPr>
              <w:rStyle w:val="PlaceholderText"/>
            </w:rPr>
            <w:t>Click or tap here to enter text.</w:t>
          </w:r>
        </w:sdtContent>
      </w:sdt>
    </w:p>
    <w:p w14:paraId="3768121B" w14:textId="45E7299E" w:rsidR="00FF2931" w:rsidRDefault="00FF2931" w:rsidP="007302E1">
      <w:pPr>
        <w:tabs>
          <w:tab w:val="left" w:pos="2001"/>
        </w:tabs>
        <w:rPr>
          <w:b/>
        </w:rPr>
      </w:pPr>
      <w:r>
        <w:rPr>
          <w:b/>
        </w:rPr>
        <w:t>A</w:t>
      </w:r>
      <w:r w:rsidRPr="001B0FE9">
        <w:rPr>
          <w:b/>
        </w:rPr>
        <w:t>lternate date</w:t>
      </w:r>
      <w:r w:rsidR="00FC6919">
        <w:rPr>
          <w:b/>
        </w:rPr>
        <w:t xml:space="preserve"> and </w:t>
      </w:r>
      <w:r>
        <w:rPr>
          <w:b/>
        </w:rPr>
        <w:t>time</w:t>
      </w:r>
      <w:r w:rsidRPr="001B0FE9">
        <w:rPr>
          <w:b/>
        </w:rPr>
        <w:t>:</w:t>
      </w:r>
      <w:r>
        <w:rPr>
          <w:b/>
        </w:rPr>
        <w:t xml:space="preserve"> </w:t>
      </w:r>
      <w:sdt>
        <w:sdtPr>
          <w:id w:val="1561751244"/>
          <w:placeholder>
            <w:docPart w:val="2A81B847F7B94EE6A6700F74BA78F013"/>
          </w:placeholder>
          <w:showingPlcHdr/>
        </w:sdtPr>
        <w:sdtEndPr/>
        <w:sdtContent>
          <w:r w:rsidRPr="001B0FE9">
            <w:rPr>
              <w:rStyle w:val="PlaceholderText"/>
            </w:rPr>
            <w:t>Click or tap here to enter text.</w:t>
          </w:r>
        </w:sdtContent>
      </w:sdt>
    </w:p>
    <w:p w14:paraId="512B2C42" w14:textId="77777777" w:rsidR="00FA7F78" w:rsidRDefault="00FA7F78" w:rsidP="00FA7F78">
      <w:pPr>
        <w:tabs>
          <w:tab w:val="left" w:pos="2001"/>
        </w:tabs>
        <w:rPr>
          <w:b/>
        </w:rPr>
      </w:pPr>
      <w:r>
        <w:rPr>
          <w:b/>
        </w:rPr>
        <w:t>Format of Presentation (In person or virtual)</w:t>
      </w:r>
      <w:r w:rsidRPr="001B0FE9">
        <w:rPr>
          <w:b/>
        </w:rPr>
        <w:t>:</w:t>
      </w:r>
      <w:r>
        <w:rPr>
          <w:b/>
        </w:rPr>
        <w:t xml:space="preserve"> </w:t>
      </w:r>
      <w:sdt>
        <w:sdtPr>
          <w:id w:val="-1349709871"/>
          <w:placeholder>
            <w:docPart w:val="F967F82EB56648EA80FBB9E428324D36"/>
          </w:placeholder>
          <w:showingPlcHdr/>
        </w:sdtPr>
        <w:sdtEndPr/>
        <w:sdtContent>
          <w:r w:rsidRPr="001B0FE9">
            <w:rPr>
              <w:rStyle w:val="PlaceholderText"/>
            </w:rPr>
            <w:t>Click or tap here to enter text.</w:t>
          </w:r>
        </w:sdtContent>
      </w:sdt>
    </w:p>
    <w:p w14:paraId="172F5334" w14:textId="74B74F3F" w:rsidR="007302E1" w:rsidRPr="001B0FE9" w:rsidRDefault="007302E1" w:rsidP="007302E1">
      <w:pPr>
        <w:tabs>
          <w:tab w:val="left" w:pos="2001"/>
        </w:tabs>
      </w:pPr>
      <w:r w:rsidRPr="001B0FE9">
        <w:rPr>
          <w:b/>
        </w:rPr>
        <w:t>Location (including street address):</w:t>
      </w:r>
      <w:r w:rsidRPr="001B0FE9">
        <w:t xml:space="preserve"> </w:t>
      </w:r>
      <w:sdt>
        <w:sdtPr>
          <w:id w:val="1014502194"/>
          <w:placeholder>
            <w:docPart w:val="E40FFC56074148D5AC5CAA6C973DF912"/>
          </w:placeholder>
          <w:showingPlcHdr/>
        </w:sdtPr>
        <w:sdtEndPr/>
        <w:sdtContent>
          <w:r w:rsidRPr="001B0FE9">
            <w:rPr>
              <w:rStyle w:val="PlaceholderText"/>
            </w:rPr>
            <w:t>Click or tap here to enter text.</w:t>
          </w:r>
        </w:sdtContent>
      </w:sdt>
      <w:r w:rsidRPr="001B0FE9">
        <w:tab/>
      </w:r>
    </w:p>
    <w:p w14:paraId="172F5335" w14:textId="77777777" w:rsidR="007302E1" w:rsidRPr="001B0FE9" w:rsidRDefault="007302E1" w:rsidP="007302E1">
      <w:pPr>
        <w:tabs>
          <w:tab w:val="left" w:pos="2001"/>
        </w:tabs>
      </w:pPr>
      <w:r w:rsidRPr="001B0FE9">
        <w:rPr>
          <w:b/>
        </w:rPr>
        <w:t>Organization:</w:t>
      </w:r>
      <w:r w:rsidRPr="001B0FE9">
        <w:t xml:space="preserve"> </w:t>
      </w:r>
      <w:sdt>
        <w:sdtPr>
          <w:id w:val="-1946456191"/>
          <w:placeholder>
            <w:docPart w:val="FC4595EF2A994C199213B808D2428504"/>
          </w:placeholder>
          <w:showingPlcHdr/>
        </w:sdtPr>
        <w:sdtEndPr/>
        <w:sdtContent>
          <w:r w:rsidRPr="001B0FE9">
            <w:rPr>
              <w:rStyle w:val="PlaceholderText"/>
            </w:rPr>
            <w:t>Click or tap here to enter text.</w:t>
          </w:r>
        </w:sdtContent>
      </w:sdt>
      <w:r w:rsidRPr="001B0FE9">
        <w:tab/>
      </w:r>
    </w:p>
    <w:p w14:paraId="172F5336" w14:textId="77777777" w:rsidR="00981671" w:rsidRPr="001B0FE9" w:rsidRDefault="00981671" w:rsidP="00914526">
      <w:pPr>
        <w:tabs>
          <w:tab w:val="left" w:pos="2001"/>
        </w:tabs>
      </w:pPr>
      <w:r w:rsidRPr="001B0FE9">
        <w:rPr>
          <w:b/>
        </w:rPr>
        <w:t xml:space="preserve">Expected number of attendees: </w:t>
      </w:r>
      <w:sdt>
        <w:sdtPr>
          <w:id w:val="-979843109"/>
          <w:placeholder>
            <w:docPart w:val="54D26ED85D054111BDA445A9CDCE22CE"/>
          </w:placeholder>
          <w:showingPlcHdr/>
        </w:sdtPr>
        <w:sdtEndPr/>
        <w:sdtContent>
          <w:r w:rsidRPr="001B0FE9">
            <w:rPr>
              <w:rStyle w:val="PlaceholderText"/>
            </w:rPr>
            <w:t>Click or tap here to enter text.</w:t>
          </w:r>
        </w:sdtContent>
      </w:sdt>
    </w:p>
    <w:p w14:paraId="52575015" w14:textId="1C5239E5" w:rsidR="00F74C18" w:rsidRDefault="00FF2931" w:rsidP="00981671">
      <w:pPr>
        <w:tabs>
          <w:tab w:val="left" w:pos="2001"/>
        </w:tabs>
        <w:spacing w:after="0" w:line="240" w:lineRule="auto"/>
        <w:rPr>
          <w:b/>
        </w:rPr>
      </w:pPr>
      <w:r>
        <w:rPr>
          <w:b/>
        </w:rPr>
        <w:t>___________________________________________________________________________</w:t>
      </w:r>
    </w:p>
    <w:p w14:paraId="5502B145" w14:textId="77777777" w:rsidR="00FF2931" w:rsidRDefault="00FF2931" w:rsidP="00981671">
      <w:pPr>
        <w:tabs>
          <w:tab w:val="left" w:pos="2001"/>
        </w:tabs>
        <w:spacing w:after="0" w:line="240" w:lineRule="auto"/>
        <w:rPr>
          <w:b/>
        </w:rPr>
      </w:pPr>
    </w:p>
    <w:p w14:paraId="172F5337" w14:textId="04D75C75" w:rsidR="00981671" w:rsidRDefault="00F74C18" w:rsidP="00981671">
      <w:pPr>
        <w:tabs>
          <w:tab w:val="left" w:pos="2001"/>
        </w:tabs>
        <w:spacing w:after="0" w:line="240" w:lineRule="auto"/>
        <w:rPr>
          <w:b/>
        </w:rPr>
      </w:pPr>
      <w:r>
        <w:rPr>
          <w:b/>
        </w:rPr>
        <w:t xml:space="preserve">Select the </w:t>
      </w:r>
      <w:r w:rsidR="001B0FE9" w:rsidRPr="001B0FE9">
        <w:rPr>
          <w:b/>
        </w:rPr>
        <w:t>presentation you</w:t>
      </w:r>
      <w:r>
        <w:rPr>
          <w:b/>
        </w:rPr>
        <w:t xml:space="preserve"> are</w:t>
      </w:r>
      <w:r w:rsidR="001B0FE9" w:rsidRPr="001B0FE9">
        <w:rPr>
          <w:b/>
        </w:rPr>
        <w:t xml:space="preserve"> requesting</w:t>
      </w:r>
      <w:r>
        <w:rPr>
          <w:b/>
        </w:rPr>
        <w:t>:</w:t>
      </w:r>
    </w:p>
    <w:p w14:paraId="172F5338" w14:textId="77777777" w:rsidR="001B0FE9" w:rsidRDefault="001B0FE9" w:rsidP="00F74C18">
      <w:pPr>
        <w:tabs>
          <w:tab w:val="left" w:pos="2001"/>
        </w:tabs>
        <w:spacing w:line="240" w:lineRule="auto"/>
        <w:rPr>
          <w:b/>
        </w:rPr>
      </w:pPr>
    </w:p>
    <w:p w14:paraId="172F5339" w14:textId="69D6DBB9" w:rsidR="001B0FE9" w:rsidRPr="00F74C18" w:rsidRDefault="00FB13C8" w:rsidP="00F74C18">
      <w:pPr>
        <w:tabs>
          <w:tab w:val="left" w:pos="2001"/>
        </w:tabs>
        <w:spacing w:line="240" w:lineRule="auto"/>
        <w:ind w:left="425" w:hanging="425"/>
        <w:rPr>
          <w:bCs/>
        </w:rPr>
      </w:pPr>
      <w:r>
        <w:rPr>
          <w:b/>
        </w:rPr>
        <w:fldChar w:fldCharType="begin">
          <w:ffData>
            <w:name w:val="Check9"/>
            <w:enabled/>
            <w:calcOnExit w:val="0"/>
            <w:checkBox>
              <w:sizeAuto/>
              <w:default w:val="0"/>
            </w:checkBox>
          </w:ffData>
        </w:fldChar>
      </w:r>
      <w:bookmarkStart w:id="0" w:name="Check9"/>
      <w:r>
        <w:rPr>
          <w:b/>
        </w:rPr>
        <w:instrText xml:space="preserve"> FORMCHECKBOX </w:instrText>
      </w:r>
      <w:r w:rsidR="002554C9">
        <w:rPr>
          <w:b/>
        </w:rPr>
      </w:r>
      <w:r w:rsidR="002554C9">
        <w:rPr>
          <w:b/>
        </w:rPr>
        <w:fldChar w:fldCharType="separate"/>
      </w:r>
      <w:r>
        <w:rPr>
          <w:b/>
        </w:rPr>
        <w:fldChar w:fldCharType="end"/>
      </w:r>
      <w:bookmarkEnd w:id="0"/>
      <w:r>
        <w:rPr>
          <w:b/>
        </w:rPr>
        <w:t xml:space="preserve"> </w:t>
      </w:r>
      <w:r w:rsidR="001B0FE9" w:rsidRPr="009C38EA">
        <w:rPr>
          <w:b/>
        </w:rPr>
        <w:t xml:space="preserve">Frauds and Scams </w:t>
      </w:r>
      <w:r w:rsidR="0009475A">
        <w:rPr>
          <w:b/>
        </w:rPr>
        <w:t>- 45 mins -</w:t>
      </w:r>
      <w:r w:rsidR="001B0FE9" w:rsidRPr="009C38EA">
        <w:rPr>
          <w:b/>
        </w:rPr>
        <w:t xml:space="preserve"> </w:t>
      </w:r>
      <w:r w:rsidR="00315A00" w:rsidRPr="00F74C18">
        <w:rPr>
          <w:bCs/>
        </w:rPr>
        <w:t>T</w:t>
      </w:r>
      <w:r w:rsidR="001B0FE9" w:rsidRPr="00F74C18">
        <w:rPr>
          <w:bCs/>
        </w:rPr>
        <w:t>ypes of frauds affecting seniors</w:t>
      </w:r>
      <w:r w:rsidR="009C38EA" w:rsidRPr="00F74C18">
        <w:rPr>
          <w:bCs/>
        </w:rPr>
        <w:t xml:space="preserve">; </w:t>
      </w:r>
      <w:r w:rsidR="001B0FE9" w:rsidRPr="00F74C18">
        <w:rPr>
          <w:bCs/>
        </w:rPr>
        <w:t xml:space="preserve">prevention tips and </w:t>
      </w:r>
      <w:r w:rsidR="0009475A" w:rsidRPr="00F74C18">
        <w:rPr>
          <w:bCs/>
        </w:rPr>
        <w:t xml:space="preserve">  </w:t>
      </w:r>
      <w:r w:rsidR="001B0FE9" w:rsidRPr="00F74C18">
        <w:rPr>
          <w:bCs/>
        </w:rPr>
        <w:t>resources</w:t>
      </w:r>
      <w:r w:rsidR="00315A00" w:rsidRPr="00F74C18">
        <w:rPr>
          <w:bCs/>
        </w:rPr>
        <w:t>.</w:t>
      </w:r>
    </w:p>
    <w:p w14:paraId="2CEF24D3" w14:textId="1988C401" w:rsidR="00F74C18" w:rsidRPr="00F74C18" w:rsidRDefault="00FB13C8" w:rsidP="00F74C18">
      <w:pPr>
        <w:pStyle w:val="NormalWeb"/>
        <w:shd w:val="clear" w:color="auto" w:fill="FFFFFF"/>
        <w:spacing w:after="200" w:afterAutospacing="0"/>
        <w:rPr>
          <w:rFonts w:asciiTheme="minorHAnsi" w:hAnsiTheme="minorHAnsi" w:cstheme="minorHAnsi"/>
        </w:rPr>
      </w:pPr>
      <w:r>
        <w:rPr>
          <w:b/>
        </w:rPr>
        <w:fldChar w:fldCharType="begin">
          <w:ffData>
            <w:name w:val="Check10"/>
            <w:enabled/>
            <w:calcOnExit w:val="0"/>
            <w:checkBox>
              <w:sizeAuto/>
              <w:default w:val="0"/>
            </w:checkBox>
          </w:ffData>
        </w:fldChar>
      </w:r>
      <w:bookmarkStart w:id="1" w:name="Check10"/>
      <w:r>
        <w:rPr>
          <w:b/>
        </w:rPr>
        <w:instrText xml:space="preserve"> FORMCHECKBOX </w:instrText>
      </w:r>
      <w:r w:rsidR="002554C9">
        <w:rPr>
          <w:b/>
        </w:rPr>
      </w:r>
      <w:r w:rsidR="002554C9">
        <w:rPr>
          <w:b/>
        </w:rPr>
        <w:fldChar w:fldCharType="separate"/>
      </w:r>
      <w:r>
        <w:rPr>
          <w:b/>
        </w:rPr>
        <w:fldChar w:fldCharType="end"/>
      </w:r>
      <w:bookmarkEnd w:id="1"/>
      <w:r>
        <w:rPr>
          <w:b/>
        </w:rPr>
        <w:t xml:space="preserve"> </w:t>
      </w:r>
      <w:r w:rsidR="001B0FE9" w:rsidRPr="00F74C18">
        <w:rPr>
          <w:rFonts w:asciiTheme="minorHAnsi" w:hAnsiTheme="minorHAnsi" w:cstheme="minorHAnsi"/>
          <w:b/>
        </w:rPr>
        <w:t xml:space="preserve">Crime Prevention </w:t>
      </w:r>
      <w:r w:rsidR="0009475A" w:rsidRPr="00F74C18">
        <w:rPr>
          <w:rFonts w:asciiTheme="minorHAnsi" w:hAnsiTheme="minorHAnsi" w:cstheme="minorHAnsi"/>
          <w:b/>
        </w:rPr>
        <w:t>-</w:t>
      </w:r>
      <w:r w:rsidR="001B0FE9" w:rsidRPr="00F74C18">
        <w:rPr>
          <w:rFonts w:asciiTheme="minorHAnsi" w:hAnsiTheme="minorHAnsi" w:cstheme="minorHAnsi"/>
          <w:b/>
        </w:rPr>
        <w:t xml:space="preserve"> </w:t>
      </w:r>
      <w:r w:rsidR="0009475A" w:rsidRPr="00F74C18">
        <w:rPr>
          <w:rFonts w:asciiTheme="minorHAnsi" w:hAnsiTheme="minorHAnsi" w:cstheme="minorHAnsi"/>
          <w:b/>
        </w:rPr>
        <w:t>60 mins -</w:t>
      </w:r>
      <w:r w:rsidR="0009475A">
        <w:rPr>
          <w:b/>
        </w:rPr>
        <w:t xml:space="preserve"> </w:t>
      </w:r>
      <w:r w:rsidR="00F74C18">
        <w:rPr>
          <w:rFonts w:asciiTheme="minorHAnsi" w:hAnsiTheme="minorHAnsi" w:cstheme="minorHAnsi"/>
        </w:rPr>
        <w:t>V</w:t>
      </w:r>
      <w:r w:rsidR="00F74C18" w:rsidRPr="00F74C18">
        <w:rPr>
          <w:rFonts w:asciiTheme="minorHAnsi" w:hAnsiTheme="minorHAnsi" w:cstheme="minorHAnsi"/>
        </w:rPr>
        <w:t>arious topics such as frauds and scams, how to stay safe when out and about, distraction thefts, vehicle safety, car jackings, robberies, and information on the Community Safety Data Portal and how to keep connected with what is happening in your neighbourhood.</w:t>
      </w:r>
    </w:p>
    <w:p w14:paraId="172F533B" w14:textId="36CA98D7" w:rsidR="00315A00" w:rsidRDefault="00FB13C8" w:rsidP="00F74C18">
      <w:pPr>
        <w:pStyle w:val="NormalWeb"/>
        <w:shd w:val="clear" w:color="auto" w:fill="FFFFFF"/>
        <w:rPr>
          <w:rFonts w:asciiTheme="minorHAnsi" w:hAnsiTheme="minorHAnsi" w:cstheme="minorHAnsi"/>
          <w:bCs/>
        </w:rPr>
      </w:pPr>
      <w:r>
        <w:rPr>
          <w:b/>
        </w:rPr>
        <w:fldChar w:fldCharType="begin">
          <w:ffData>
            <w:name w:val="Check11"/>
            <w:enabled/>
            <w:calcOnExit w:val="0"/>
            <w:checkBox>
              <w:sizeAuto/>
              <w:default w:val="0"/>
            </w:checkBox>
          </w:ffData>
        </w:fldChar>
      </w:r>
      <w:bookmarkStart w:id="2" w:name="Check11"/>
      <w:r>
        <w:rPr>
          <w:b/>
        </w:rPr>
        <w:instrText xml:space="preserve"> FORMCHECKBOX </w:instrText>
      </w:r>
      <w:r w:rsidR="002554C9">
        <w:rPr>
          <w:b/>
        </w:rPr>
      </w:r>
      <w:r w:rsidR="002554C9">
        <w:rPr>
          <w:b/>
        </w:rPr>
        <w:fldChar w:fldCharType="separate"/>
      </w:r>
      <w:r>
        <w:rPr>
          <w:b/>
        </w:rPr>
        <w:fldChar w:fldCharType="end"/>
      </w:r>
      <w:bookmarkEnd w:id="2"/>
      <w:r>
        <w:rPr>
          <w:b/>
        </w:rPr>
        <w:t xml:space="preserve"> </w:t>
      </w:r>
      <w:r w:rsidR="00315A00" w:rsidRPr="00F74C18">
        <w:rPr>
          <w:rFonts w:asciiTheme="minorHAnsi" w:hAnsiTheme="minorHAnsi" w:cstheme="minorHAnsi"/>
          <w:b/>
        </w:rPr>
        <w:t xml:space="preserve">Elder Abuse </w:t>
      </w:r>
      <w:r w:rsidR="0009475A" w:rsidRPr="00F74C18">
        <w:rPr>
          <w:rFonts w:asciiTheme="minorHAnsi" w:hAnsiTheme="minorHAnsi" w:cstheme="minorHAnsi"/>
          <w:b/>
        </w:rPr>
        <w:t>– 60 mins -</w:t>
      </w:r>
      <w:r w:rsidR="00315A00" w:rsidRPr="00F74C18">
        <w:rPr>
          <w:rFonts w:asciiTheme="minorHAnsi" w:hAnsiTheme="minorHAnsi" w:cstheme="minorHAnsi"/>
          <w:b/>
        </w:rPr>
        <w:t xml:space="preserve"> </w:t>
      </w:r>
      <w:r w:rsidR="00315A00" w:rsidRPr="00F74C18">
        <w:rPr>
          <w:rFonts w:asciiTheme="minorHAnsi" w:hAnsiTheme="minorHAnsi" w:cstheme="minorHAnsi"/>
          <w:bCs/>
        </w:rPr>
        <w:t xml:space="preserve">What is elder abuse, recognizing signs of abuse </w:t>
      </w:r>
      <w:r w:rsidR="00F74C18" w:rsidRPr="00F74C18">
        <w:rPr>
          <w:rFonts w:asciiTheme="minorHAnsi" w:hAnsiTheme="minorHAnsi" w:cstheme="minorHAnsi"/>
          <w:bCs/>
        </w:rPr>
        <w:t xml:space="preserve">and when ‘It’s not right’, </w:t>
      </w:r>
      <w:r w:rsidR="00315A00" w:rsidRPr="00F74C18">
        <w:rPr>
          <w:rFonts w:asciiTheme="minorHAnsi" w:hAnsiTheme="minorHAnsi" w:cstheme="minorHAnsi"/>
          <w:bCs/>
        </w:rPr>
        <w:t xml:space="preserve">and where to </w:t>
      </w:r>
      <w:r w:rsidR="00F74C18" w:rsidRPr="00F74C18">
        <w:rPr>
          <w:rFonts w:asciiTheme="minorHAnsi" w:hAnsiTheme="minorHAnsi" w:cstheme="minorHAnsi"/>
          <w:bCs/>
        </w:rPr>
        <w:t xml:space="preserve">find or </w:t>
      </w:r>
      <w:r w:rsidR="00315A00" w:rsidRPr="00F74C18">
        <w:rPr>
          <w:rFonts w:asciiTheme="minorHAnsi" w:hAnsiTheme="minorHAnsi" w:cstheme="minorHAnsi"/>
          <w:bCs/>
        </w:rPr>
        <w:t>get help</w:t>
      </w:r>
      <w:r w:rsidR="00F74C18" w:rsidRPr="00F74C18">
        <w:rPr>
          <w:rFonts w:asciiTheme="minorHAnsi" w:hAnsiTheme="minorHAnsi" w:cstheme="minorHAnsi"/>
          <w:bCs/>
        </w:rPr>
        <w:t xml:space="preserve"> through community organizations.</w:t>
      </w:r>
    </w:p>
    <w:p w14:paraId="15563531" w14:textId="75DB118E" w:rsidR="003621FC" w:rsidRPr="003621FC" w:rsidRDefault="003621FC" w:rsidP="00F74C18">
      <w:pPr>
        <w:pStyle w:val="NormalWeb"/>
        <w:shd w:val="clear" w:color="auto" w:fill="FFFFFF"/>
        <w:rPr>
          <w:bCs/>
        </w:rPr>
      </w:pPr>
      <w:r>
        <w:rPr>
          <w:b/>
        </w:rPr>
        <w:fldChar w:fldCharType="begin">
          <w:ffData>
            <w:name w:val="Check11"/>
            <w:enabled/>
            <w:calcOnExit w:val="0"/>
            <w:checkBox>
              <w:sizeAuto/>
              <w:default w:val="0"/>
            </w:checkBox>
          </w:ffData>
        </w:fldChar>
      </w:r>
      <w:r>
        <w:rPr>
          <w:b/>
        </w:rPr>
        <w:instrText xml:space="preserve"> FORMCHECKBOX </w:instrText>
      </w:r>
      <w:r w:rsidR="002554C9">
        <w:rPr>
          <w:b/>
        </w:rPr>
      </w:r>
      <w:r w:rsidR="002554C9">
        <w:rPr>
          <w:b/>
        </w:rPr>
        <w:fldChar w:fldCharType="separate"/>
      </w:r>
      <w:r>
        <w:rPr>
          <w:b/>
        </w:rPr>
        <w:fldChar w:fldCharType="end"/>
      </w:r>
      <w:r>
        <w:rPr>
          <w:b/>
        </w:rPr>
        <w:t xml:space="preserve"> </w:t>
      </w:r>
      <w:r>
        <w:rPr>
          <w:rFonts w:asciiTheme="minorHAnsi" w:hAnsiTheme="minorHAnsi" w:cstheme="minorHAnsi"/>
          <w:b/>
        </w:rPr>
        <w:t xml:space="preserve">Senior Safety Bingo – 40 min - </w:t>
      </w:r>
      <w:r>
        <w:rPr>
          <w:rFonts w:asciiTheme="minorHAnsi" w:hAnsiTheme="minorHAnsi" w:cstheme="minorHAnsi"/>
          <w:bCs/>
        </w:rPr>
        <w:t>Educational Bingo about our unit and senior safety tips</w:t>
      </w:r>
    </w:p>
    <w:p w14:paraId="4FC578A8" w14:textId="24D577A0" w:rsidR="0009475A" w:rsidRDefault="0009475A" w:rsidP="00F74C18">
      <w:pPr>
        <w:tabs>
          <w:tab w:val="left" w:pos="2001"/>
        </w:tabs>
        <w:spacing w:line="240" w:lineRule="auto"/>
        <w:ind w:left="426" w:hanging="426"/>
        <w:rPr>
          <w:b/>
        </w:rPr>
      </w:pPr>
      <w:r>
        <w:rPr>
          <w:b/>
        </w:rPr>
        <w:fldChar w:fldCharType="begin">
          <w:ffData>
            <w:name w:val="Check11"/>
            <w:enabled/>
            <w:calcOnExit w:val="0"/>
            <w:checkBox>
              <w:sizeAuto/>
              <w:default w:val="0"/>
            </w:checkBox>
          </w:ffData>
        </w:fldChar>
      </w:r>
      <w:r>
        <w:rPr>
          <w:b/>
        </w:rPr>
        <w:instrText xml:space="preserve"> FORMCHECKBOX </w:instrText>
      </w:r>
      <w:r w:rsidR="002554C9">
        <w:rPr>
          <w:b/>
        </w:rPr>
      </w:r>
      <w:r w:rsidR="002554C9">
        <w:rPr>
          <w:b/>
        </w:rPr>
        <w:fldChar w:fldCharType="separate"/>
      </w:r>
      <w:r>
        <w:rPr>
          <w:b/>
        </w:rPr>
        <w:fldChar w:fldCharType="end"/>
      </w:r>
      <w:r>
        <w:rPr>
          <w:b/>
        </w:rPr>
        <w:t xml:space="preserve"> Personal Safety Programs </w:t>
      </w:r>
      <w:r w:rsidRPr="0009475A">
        <w:rPr>
          <w:bCs/>
        </w:rPr>
        <w:t xml:space="preserve">- </w:t>
      </w:r>
      <w:r w:rsidRPr="0009475A">
        <w:rPr>
          <w:rStyle w:val="ui-provider"/>
          <w:b/>
        </w:rPr>
        <w:t xml:space="preserve">30-50 mins - </w:t>
      </w:r>
      <w:r w:rsidRPr="00F74C18">
        <w:rPr>
          <w:rStyle w:val="ui-provider"/>
          <w:bCs/>
        </w:rPr>
        <w:t xml:space="preserve">Vulnerable Person Registry, Project </w:t>
      </w:r>
      <w:proofErr w:type="gramStart"/>
      <w:r w:rsidRPr="00F74C18">
        <w:rPr>
          <w:rStyle w:val="ui-provider"/>
          <w:bCs/>
        </w:rPr>
        <w:t xml:space="preserve">Lifesaver,   </w:t>
      </w:r>
      <w:proofErr w:type="gramEnd"/>
      <w:r w:rsidRPr="00F74C18">
        <w:rPr>
          <w:rStyle w:val="ui-provider"/>
          <w:bCs/>
        </w:rPr>
        <w:t>Vulnerable Person ID card, Vulnerable Person Decal and strategies to address individuals with special needs in the community</w:t>
      </w:r>
      <w:r w:rsidR="00F74C18">
        <w:rPr>
          <w:rStyle w:val="ui-provider"/>
          <w:bCs/>
        </w:rPr>
        <w:t>.</w:t>
      </w:r>
    </w:p>
    <w:p w14:paraId="172F533C" w14:textId="690DBBB2" w:rsidR="00981671" w:rsidRDefault="00FF2931" w:rsidP="00981671">
      <w:pPr>
        <w:tabs>
          <w:tab w:val="left" w:pos="2001"/>
        </w:tabs>
        <w:spacing w:after="0" w:line="240" w:lineRule="auto"/>
        <w:rPr>
          <w:b/>
        </w:rPr>
      </w:pPr>
      <w:r>
        <w:rPr>
          <w:b/>
        </w:rPr>
        <w:t>___________________________________________________________________________</w:t>
      </w:r>
    </w:p>
    <w:p w14:paraId="45B9D2C3" w14:textId="77777777" w:rsidR="00FF2931" w:rsidRDefault="00FF2931" w:rsidP="00981671">
      <w:pPr>
        <w:tabs>
          <w:tab w:val="left" w:pos="2001"/>
        </w:tabs>
        <w:spacing w:after="0" w:line="240" w:lineRule="auto"/>
        <w:rPr>
          <w:b/>
        </w:rPr>
      </w:pPr>
    </w:p>
    <w:p w14:paraId="172F533D" w14:textId="0537B8D1" w:rsidR="00981671" w:rsidRDefault="00981671" w:rsidP="00981671">
      <w:pPr>
        <w:tabs>
          <w:tab w:val="left" w:pos="2001"/>
        </w:tabs>
        <w:spacing w:after="0" w:line="240" w:lineRule="auto"/>
        <w:rPr>
          <w:b/>
        </w:rPr>
      </w:pPr>
      <w:r w:rsidRPr="001B0FE9">
        <w:rPr>
          <w:b/>
        </w:rPr>
        <w:t>What Audio and /or visual equipment is available for use?</w:t>
      </w:r>
    </w:p>
    <w:p w14:paraId="1CC3AEB7" w14:textId="77777777" w:rsidR="006F6A19" w:rsidRDefault="006F6A19" w:rsidP="00981671">
      <w:pPr>
        <w:tabs>
          <w:tab w:val="left" w:pos="2001"/>
        </w:tabs>
        <w:spacing w:after="0" w:line="240" w:lineRule="auto"/>
        <w:rPr>
          <w:b/>
        </w:rPr>
      </w:pPr>
    </w:p>
    <w:p w14:paraId="172F533E" w14:textId="6E6F2F04" w:rsidR="00981671" w:rsidRDefault="00981671" w:rsidP="00981671">
      <w:pPr>
        <w:tabs>
          <w:tab w:val="left" w:pos="2001"/>
        </w:tabs>
        <w:spacing w:after="0" w:line="240" w:lineRule="auto"/>
        <w:rPr>
          <w:b/>
        </w:rPr>
      </w:pPr>
      <w:r w:rsidRPr="001B0FE9">
        <w:rPr>
          <w:b/>
        </w:rPr>
        <w:fldChar w:fldCharType="begin">
          <w:ffData>
            <w:name w:val="Check1"/>
            <w:enabled/>
            <w:calcOnExit w:val="0"/>
            <w:checkBox>
              <w:sizeAuto/>
              <w:default w:val="0"/>
              <w:checked w:val="0"/>
            </w:checkBox>
          </w:ffData>
        </w:fldChar>
      </w:r>
      <w:bookmarkStart w:id="3" w:name="Check1"/>
      <w:r w:rsidRPr="001B0FE9">
        <w:rPr>
          <w:b/>
        </w:rPr>
        <w:instrText xml:space="preserve"> FORMCHECKBOX </w:instrText>
      </w:r>
      <w:r w:rsidR="002554C9">
        <w:rPr>
          <w:b/>
        </w:rPr>
      </w:r>
      <w:r w:rsidR="002554C9">
        <w:rPr>
          <w:b/>
        </w:rPr>
        <w:fldChar w:fldCharType="separate"/>
      </w:r>
      <w:r w:rsidRPr="001B0FE9">
        <w:rPr>
          <w:b/>
        </w:rPr>
        <w:fldChar w:fldCharType="end"/>
      </w:r>
      <w:bookmarkEnd w:id="3"/>
      <w:r w:rsidRPr="001B0FE9">
        <w:rPr>
          <w:b/>
        </w:rPr>
        <w:t xml:space="preserve"> White Board</w:t>
      </w:r>
    </w:p>
    <w:p w14:paraId="172F533F" w14:textId="4E55CB97" w:rsidR="00981671" w:rsidRDefault="00981671" w:rsidP="00981671">
      <w:pPr>
        <w:tabs>
          <w:tab w:val="left" w:pos="2001"/>
        </w:tabs>
        <w:spacing w:after="0" w:line="240" w:lineRule="auto"/>
        <w:rPr>
          <w:b/>
        </w:rPr>
      </w:pPr>
      <w:r w:rsidRPr="001B0FE9">
        <w:rPr>
          <w:b/>
        </w:rPr>
        <w:fldChar w:fldCharType="begin">
          <w:ffData>
            <w:name w:val="Check2"/>
            <w:enabled/>
            <w:calcOnExit w:val="0"/>
            <w:checkBox>
              <w:sizeAuto/>
              <w:default w:val="0"/>
              <w:checked w:val="0"/>
            </w:checkBox>
          </w:ffData>
        </w:fldChar>
      </w:r>
      <w:bookmarkStart w:id="4" w:name="Check2"/>
      <w:r w:rsidRPr="001B0FE9">
        <w:rPr>
          <w:b/>
        </w:rPr>
        <w:instrText xml:space="preserve"> FORMCHECKBOX </w:instrText>
      </w:r>
      <w:r w:rsidR="002554C9">
        <w:rPr>
          <w:b/>
        </w:rPr>
      </w:r>
      <w:r w:rsidR="002554C9">
        <w:rPr>
          <w:b/>
        </w:rPr>
        <w:fldChar w:fldCharType="separate"/>
      </w:r>
      <w:r w:rsidRPr="001B0FE9">
        <w:rPr>
          <w:b/>
        </w:rPr>
        <w:fldChar w:fldCharType="end"/>
      </w:r>
      <w:bookmarkEnd w:id="4"/>
      <w:r w:rsidRPr="001B0FE9">
        <w:rPr>
          <w:b/>
        </w:rPr>
        <w:t xml:space="preserve"> Projector</w:t>
      </w:r>
    </w:p>
    <w:p w14:paraId="172F5340" w14:textId="09288A6B" w:rsidR="00981671" w:rsidRDefault="00981671" w:rsidP="00981671">
      <w:pPr>
        <w:tabs>
          <w:tab w:val="left" w:pos="2001"/>
        </w:tabs>
        <w:spacing w:after="0" w:line="240" w:lineRule="auto"/>
        <w:rPr>
          <w:b/>
        </w:rPr>
      </w:pPr>
      <w:r w:rsidRPr="001B0FE9">
        <w:rPr>
          <w:b/>
        </w:rPr>
        <w:fldChar w:fldCharType="begin">
          <w:ffData>
            <w:name w:val="Check3"/>
            <w:enabled/>
            <w:calcOnExit w:val="0"/>
            <w:checkBox>
              <w:sizeAuto/>
              <w:default w:val="0"/>
            </w:checkBox>
          </w:ffData>
        </w:fldChar>
      </w:r>
      <w:bookmarkStart w:id="5" w:name="Check3"/>
      <w:r w:rsidRPr="001B0FE9">
        <w:rPr>
          <w:b/>
        </w:rPr>
        <w:instrText xml:space="preserve"> FORMCHECKBOX </w:instrText>
      </w:r>
      <w:r w:rsidR="002554C9">
        <w:rPr>
          <w:b/>
        </w:rPr>
      </w:r>
      <w:r w:rsidR="002554C9">
        <w:rPr>
          <w:b/>
        </w:rPr>
        <w:fldChar w:fldCharType="separate"/>
      </w:r>
      <w:r w:rsidRPr="001B0FE9">
        <w:rPr>
          <w:b/>
        </w:rPr>
        <w:fldChar w:fldCharType="end"/>
      </w:r>
      <w:bookmarkEnd w:id="5"/>
      <w:r w:rsidRPr="001B0FE9">
        <w:rPr>
          <w:b/>
        </w:rPr>
        <w:t xml:space="preserve"> Microphone</w:t>
      </w:r>
    </w:p>
    <w:p w14:paraId="172F5341" w14:textId="77777777" w:rsidR="00981671" w:rsidRPr="001B0FE9" w:rsidRDefault="00981671" w:rsidP="00981671">
      <w:pPr>
        <w:tabs>
          <w:tab w:val="left" w:pos="2001"/>
        </w:tabs>
        <w:spacing w:after="0" w:line="240" w:lineRule="auto"/>
      </w:pPr>
      <w:r w:rsidRPr="001B0FE9">
        <w:rPr>
          <w:b/>
        </w:rPr>
        <w:fldChar w:fldCharType="begin">
          <w:ffData>
            <w:name w:val="Check4"/>
            <w:enabled/>
            <w:calcOnExit w:val="0"/>
            <w:checkBox>
              <w:sizeAuto/>
              <w:default w:val="0"/>
            </w:checkBox>
          </w:ffData>
        </w:fldChar>
      </w:r>
      <w:bookmarkStart w:id="6" w:name="Check4"/>
      <w:r w:rsidRPr="001B0FE9">
        <w:rPr>
          <w:b/>
        </w:rPr>
        <w:instrText xml:space="preserve"> FORMCHECKBOX </w:instrText>
      </w:r>
      <w:r w:rsidR="002554C9">
        <w:rPr>
          <w:b/>
        </w:rPr>
      </w:r>
      <w:r w:rsidR="002554C9">
        <w:rPr>
          <w:b/>
        </w:rPr>
        <w:fldChar w:fldCharType="separate"/>
      </w:r>
      <w:r w:rsidRPr="001B0FE9">
        <w:rPr>
          <w:b/>
        </w:rPr>
        <w:fldChar w:fldCharType="end"/>
      </w:r>
      <w:bookmarkEnd w:id="6"/>
      <w:r w:rsidRPr="001B0FE9">
        <w:rPr>
          <w:b/>
        </w:rPr>
        <w:t xml:space="preserve"> Other, please </w:t>
      </w:r>
      <w:r w:rsidR="007302E1" w:rsidRPr="001B0FE9">
        <w:rPr>
          <w:b/>
        </w:rPr>
        <w:t xml:space="preserve">provide details: </w:t>
      </w:r>
      <w:sdt>
        <w:sdtPr>
          <w:id w:val="1586964122"/>
          <w:placeholder>
            <w:docPart w:val="B38E2314192A422FA195A7E36E140888"/>
          </w:placeholder>
          <w:showingPlcHdr/>
        </w:sdtPr>
        <w:sdtEndPr/>
        <w:sdtContent>
          <w:r w:rsidR="007302E1" w:rsidRPr="001B0FE9">
            <w:rPr>
              <w:rStyle w:val="PlaceholderText"/>
            </w:rPr>
            <w:t>Click or tap here to enter text.</w:t>
          </w:r>
        </w:sdtContent>
      </w:sdt>
    </w:p>
    <w:p w14:paraId="172F5342" w14:textId="77777777" w:rsidR="007302E1" w:rsidRPr="001B0FE9" w:rsidRDefault="007302E1" w:rsidP="00981671">
      <w:pPr>
        <w:tabs>
          <w:tab w:val="left" w:pos="2001"/>
        </w:tabs>
        <w:spacing w:after="0" w:line="240" w:lineRule="auto"/>
      </w:pPr>
    </w:p>
    <w:p w14:paraId="090572EA" w14:textId="6AE54BC2" w:rsidR="00FF2931" w:rsidRDefault="00FF2931" w:rsidP="00981671">
      <w:pPr>
        <w:tabs>
          <w:tab w:val="left" w:pos="2001"/>
        </w:tabs>
        <w:spacing w:after="0" w:line="240" w:lineRule="auto"/>
        <w:rPr>
          <w:b/>
        </w:rPr>
      </w:pPr>
    </w:p>
    <w:p w14:paraId="79984D41" w14:textId="77777777" w:rsidR="0045471A" w:rsidRDefault="0045471A" w:rsidP="00981671">
      <w:pPr>
        <w:tabs>
          <w:tab w:val="left" w:pos="2001"/>
        </w:tabs>
        <w:spacing w:after="0" w:line="240" w:lineRule="auto"/>
        <w:rPr>
          <w:b/>
        </w:rPr>
      </w:pPr>
    </w:p>
    <w:p w14:paraId="172F5344" w14:textId="7D5034C5" w:rsidR="007302E1" w:rsidRPr="001B0FE9" w:rsidRDefault="007302E1" w:rsidP="00981671">
      <w:pPr>
        <w:tabs>
          <w:tab w:val="left" w:pos="2001"/>
        </w:tabs>
        <w:spacing w:after="0" w:line="240" w:lineRule="auto"/>
        <w:rPr>
          <w:b/>
        </w:rPr>
      </w:pPr>
      <w:r w:rsidRPr="001B0FE9">
        <w:rPr>
          <w:b/>
        </w:rPr>
        <w:t>Is Wifi available for Education Videos?</w:t>
      </w:r>
      <w:r w:rsidR="00F65CA4" w:rsidRPr="001B0FE9">
        <w:rPr>
          <w:b/>
        </w:rPr>
        <w:tab/>
      </w:r>
      <w:r w:rsidR="00F65CA4" w:rsidRPr="001B0FE9">
        <w:rPr>
          <w:b/>
        </w:rPr>
        <w:tab/>
      </w:r>
      <w:r w:rsidR="00F65CA4" w:rsidRPr="001B0FE9">
        <w:rPr>
          <w:b/>
        </w:rPr>
        <w:tab/>
      </w:r>
      <w:r w:rsidR="00F65CA4" w:rsidRPr="001B0FE9">
        <w:rPr>
          <w:b/>
        </w:rPr>
        <w:tab/>
      </w:r>
      <w:r w:rsidRPr="001B0FE9">
        <w:t xml:space="preserve"> </w:t>
      </w:r>
      <w:r w:rsidRPr="001B0FE9">
        <w:fldChar w:fldCharType="begin">
          <w:ffData>
            <w:name w:val="Check5"/>
            <w:enabled/>
            <w:calcOnExit w:val="0"/>
            <w:checkBox>
              <w:sizeAuto/>
              <w:default w:val="0"/>
            </w:checkBox>
          </w:ffData>
        </w:fldChar>
      </w:r>
      <w:bookmarkStart w:id="7" w:name="Check5"/>
      <w:r w:rsidRPr="001B0FE9">
        <w:instrText xml:space="preserve"> FORMCHECKBOX </w:instrText>
      </w:r>
      <w:r w:rsidR="002554C9">
        <w:fldChar w:fldCharType="separate"/>
      </w:r>
      <w:r w:rsidRPr="001B0FE9">
        <w:fldChar w:fldCharType="end"/>
      </w:r>
      <w:bookmarkEnd w:id="7"/>
      <w:r w:rsidRPr="001B0FE9">
        <w:t xml:space="preserve"> Yes</w:t>
      </w:r>
      <w:r w:rsidRPr="001B0FE9">
        <w:tab/>
      </w:r>
      <w:r w:rsidRPr="001B0FE9">
        <w:tab/>
      </w:r>
      <w:r w:rsidRPr="001B0FE9">
        <w:fldChar w:fldCharType="begin">
          <w:ffData>
            <w:name w:val="Check6"/>
            <w:enabled/>
            <w:calcOnExit w:val="0"/>
            <w:checkBox>
              <w:sizeAuto/>
              <w:default w:val="0"/>
            </w:checkBox>
          </w:ffData>
        </w:fldChar>
      </w:r>
      <w:bookmarkStart w:id="8" w:name="Check6"/>
      <w:r w:rsidRPr="001B0FE9">
        <w:instrText xml:space="preserve"> FORMCHECKBOX </w:instrText>
      </w:r>
      <w:r w:rsidR="002554C9">
        <w:fldChar w:fldCharType="separate"/>
      </w:r>
      <w:r w:rsidRPr="001B0FE9">
        <w:fldChar w:fldCharType="end"/>
      </w:r>
      <w:bookmarkEnd w:id="8"/>
      <w:r w:rsidRPr="001B0FE9">
        <w:t xml:space="preserve"> No</w:t>
      </w:r>
    </w:p>
    <w:p w14:paraId="53DDC15F" w14:textId="5E077F04" w:rsidR="00FF2931" w:rsidRDefault="007302E1" w:rsidP="00981671">
      <w:pPr>
        <w:tabs>
          <w:tab w:val="left" w:pos="2001"/>
        </w:tabs>
        <w:spacing w:after="0" w:line="240" w:lineRule="auto"/>
        <w:rPr>
          <w:b/>
        </w:rPr>
      </w:pPr>
      <w:r w:rsidRPr="001B0FE9">
        <w:tab/>
      </w:r>
    </w:p>
    <w:p w14:paraId="172F5347" w14:textId="634E74A5" w:rsidR="007302E1" w:rsidRPr="001B0FE9" w:rsidRDefault="007302E1" w:rsidP="00981671">
      <w:pPr>
        <w:tabs>
          <w:tab w:val="left" w:pos="2001"/>
        </w:tabs>
        <w:spacing w:after="0" w:line="240" w:lineRule="auto"/>
        <w:rPr>
          <w:b/>
        </w:rPr>
      </w:pPr>
      <w:r w:rsidRPr="001B0FE9">
        <w:rPr>
          <w:b/>
        </w:rPr>
        <w:t>Is parking available?</w:t>
      </w:r>
      <w:r w:rsidRPr="001B0FE9">
        <w:rPr>
          <w:b/>
        </w:rPr>
        <w:tab/>
      </w:r>
      <w:r w:rsidRPr="001B0FE9">
        <w:rPr>
          <w:b/>
        </w:rPr>
        <w:tab/>
      </w:r>
      <w:r w:rsidRPr="001B0FE9">
        <w:rPr>
          <w:b/>
        </w:rPr>
        <w:tab/>
      </w:r>
      <w:r w:rsidRPr="001B0FE9">
        <w:rPr>
          <w:b/>
        </w:rPr>
        <w:tab/>
      </w:r>
      <w:r w:rsidR="00F65CA4" w:rsidRPr="001B0FE9">
        <w:rPr>
          <w:b/>
        </w:rPr>
        <w:tab/>
      </w:r>
      <w:r w:rsidR="00F65CA4" w:rsidRPr="001B0FE9">
        <w:rPr>
          <w:b/>
        </w:rPr>
        <w:tab/>
      </w:r>
      <w:r w:rsidR="00F65CA4" w:rsidRPr="001B0FE9">
        <w:rPr>
          <w:b/>
        </w:rPr>
        <w:tab/>
      </w:r>
      <w:r w:rsidRPr="001B0FE9">
        <w:t xml:space="preserve"> </w:t>
      </w:r>
      <w:r w:rsidRPr="001B0FE9">
        <w:fldChar w:fldCharType="begin">
          <w:ffData>
            <w:name w:val="Check7"/>
            <w:enabled/>
            <w:calcOnExit w:val="0"/>
            <w:checkBox>
              <w:sizeAuto/>
              <w:default w:val="0"/>
            </w:checkBox>
          </w:ffData>
        </w:fldChar>
      </w:r>
      <w:bookmarkStart w:id="9" w:name="Check7"/>
      <w:r w:rsidRPr="001B0FE9">
        <w:instrText xml:space="preserve"> FORMCHECKBOX </w:instrText>
      </w:r>
      <w:r w:rsidR="002554C9">
        <w:fldChar w:fldCharType="separate"/>
      </w:r>
      <w:r w:rsidRPr="001B0FE9">
        <w:fldChar w:fldCharType="end"/>
      </w:r>
      <w:bookmarkEnd w:id="9"/>
      <w:r w:rsidRPr="001B0FE9">
        <w:t xml:space="preserve"> Yes</w:t>
      </w:r>
      <w:r w:rsidRPr="001B0FE9">
        <w:tab/>
      </w:r>
      <w:r w:rsidRPr="001B0FE9">
        <w:tab/>
      </w:r>
      <w:r w:rsidRPr="001B0FE9">
        <w:fldChar w:fldCharType="begin">
          <w:ffData>
            <w:name w:val="Check8"/>
            <w:enabled/>
            <w:calcOnExit w:val="0"/>
            <w:checkBox>
              <w:sizeAuto/>
              <w:default w:val="0"/>
            </w:checkBox>
          </w:ffData>
        </w:fldChar>
      </w:r>
      <w:bookmarkStart w:id="10" w:name="Check8"/>
      <w:r w:rsidRPr="001B0FE9">
        <w:instrText xml:space="preserve"> FORMCHECKBOX </w:instrText>
      </w:r>
      <w:r w:rsidR="002554C9">
        <w:fldChar w:fldCharType="separate"/>
      </w:r>
      <w:r w:rsidRPr="001B0FE9">
        <w:fldChar w:fldCharType="end"/>
      </w:r>
      <w:bookmarkEnd w:id="10"/>
      <w:r w:rsidRPr="001B0FE9">
        <w:t>No</w:t>
      </w:r>
    </w:p>
    <w:p w14:paraId="6A60DEBF" w14:textId="77777777" w:rsidR="00FF2931" w:rsidRDefault="00FF2931" w:rsidP="00981671">
      <w:pPr>
        <w:tabs>
          <w:tab w:val="left" w:pos="2001"/>
        </w:tabs>
        <w:spacing w:after="0" w:line="240" w:lineRule="auto"/>
        <w:rPr>
          <w:b/>
        </w:rPr>
      </w:pPr>
    </w:p>
    <w:p w14:paraId="172F534B" w14:textId="6518904D" w:rsidR="007302E1" w:rsidRPr="001B0FE9" w:rsidRDefault="00CC4D32" w:rsidP="00FC6919">
      <w:pPr>
        <w:tabs>
          <w:tab w:val="left" w:pos="2001"/>
        </w:tabs>
        <w:spacing w:after="0" w:line="240" w:lineRule="auto"/>
      </w:pPr>
      <w:r w:rsidRPr="001B0FE9">
        <w:rPr>
          <w:b/>
        </w:rPr>
        <w:t xml:space="preserve">If </w:t>
      </w:r>
      <w:proofErr w:type="gramStart"/>
      <w:r w:rsidRPr="001B0FE9">
        <w:rPr>
          <w:b/>
        </w:rPr>
        <w:t>Yes</w:t>
      </w:r>
      <w:proofErr w:type="gramEnd"/>
      <w:r w:rsidRPr="001B0FE9">
        <w:rPr>
          <w:b/>
        </w:rPr>
        <w:t>, location/designate spot</w:t>
      </w:r>
      <w:r w:rsidR="007302E1" w:rsidRPr="001B0FE9">
        <w:rPr>
          <w:b/>
        </w:rPr>
        <w:t>:</w:t>
      </w:r>
      <w:r w:rsidR="007302E1" w:rsidRPr="001B0FE9">
        <w:t xml:space="preserve"> </w:t>
      </w:r>
      <w:sdt>
        <w:sdtPr>
          <w:id w:val="-1653828351"/>
          <w:placeholder>
            <w:docPart w:val="02395657BE244970A7538C4C57073515"/>
          </w:placeholder>
          <w:showingPlcHdr/>
        </w:sdtPr>
        <w:sdtEndPr/>
        <w:sdtContent>
          <w:r w:rsidR="007302E1" w:rsidRPr="001B0FE9">
            <w:rPr>
              <w:rStyle w:val="PlaceholderText"/>
            </w:rPr>
            <w:t>Click or tap here to enter text.</w:t>
          </w:r>
        </w:sdtContent>
      </w:sdt>
    </w:p>
    <w:p w14:paraId="1E30AA6E" w14:textId="35171FAB" w:rsidR="00FF2931" w:rsidRDefault="00FF2931" w:rsidP="00914526">
      <w:pPr>
        <w:tabs>
          <w:tab w:val="left" w:pos="2001"/>
        </w:tabs>
        <w:rPr>
          <w:b/>
        </w:rPr>
      </w:pPr>
      <w:r>
        <w:rPr>
          <w:b/>
        </w:rPr>
        <w:t>___________________________________________________________________________</w:t>
      </w:r>
    </w:p>
    <w:p w14:paraId="172F534D" w14:textId="2C4CED19" w:rsidR="00914526" w:rsidRPr="001B0FE9" w:rsidRDefault="00C04AE4" w:rsidP="00914526">
      <w:pPr>
        <w:tabs>
          <w:tab w:val="left" w:pos="2001"/>
        </w:tabs>
      </w:pPr>
      <w:r w:rsidRPr="001B0FE9">
        <w:rPr>
          <w:b/>
        </w:rPr>
        <w:t xml:space="preserve">First / Last Name of </w:t>
      </w:r>
      <w:r w:rsidR="00914526" w:rsidRPr="001B0FE9">
        <w:rPr>
          <w:b/>
        </w:rPr>
        <w:t xml:space="preserve">Event </w:t>
      </w:r>
      <w:r w:rsidRPr="001B0FE9">
        <w:rPr>
          <w:b/>
        </w:rPr>
        <w:t>contact person:</w:t>
      </w:r>
      <w:r w:rsidRPr="001B0FE9">
        <w:t xml:space="preserve"> </w:t>
      </w:r>
      <w:sdt>
        <w:sdtPr>
          <w:id w:val="-408001421"/>
          <w:placeholder>
            <w:docPart w:val="CD862D26C0964267BC7F21BEAC270DB8"/>
          </w:placeholder>
          <w:showingPlcHdr/>
        </w:sdtPr>
        <w:sdtEndPr/>
        <w:sdtContent>
          <w:r w:rsidR="00481F0C" w:rsidRPr="001B0FE9">
            <w:rPr>
              <w:rStyle w:val="PlaceholderText"/>
            </w:rPr>
            <w:t>Click or tap here to enter text.</w:t>
          </w:r>
        </w:sdtContent>
      </w:sdt>
    </w:p>
    <w:p w14:paraId="172F534E" w14:textId="77777777" w:rsidR="00970950" w:rsidRPr="001B0FE9" w:rsidRDefault="007302E1" w:rsidP="00970950">
      <w:pPr>
        <w:tabs>
          <w:tab w:val="left" w:pos="2001"/>
        </w:tabs>
      </w:pPr>
      <w:r w:rsidRPr="001B0FE9">
        <w:rPr>
          <w:b/>
        </w:rPr>
        <w:t>Contact</w:t>
      </w:r>
      <w:r w:rsidR="00970950" w:rsidRPr="001B0FE9">
        <w:rPr>
          <w:b/>
        </w:rPr>
        <w:t xml:space="preserve"> number:</w:t>
      </w:r>
      <w:r w:rsidR="00970950" w:rsidRPr="001B0FE9">
        <w:t xml:space="preserve"> </w:t>
      </w:r>
      <w:sdt>
        <w:sdtPr>
          <w:id w:val="1463694995"/>
          <w:placeholder>
            <w:docPart w:val="E61A0BB4DC7C41AB94420EDABF8DB9E2"/>
          </w:placeholder>
        </w:sdtPr>
        <w:sdtEndPr/>
        <w:sdtContent>
          <w:r w:rsidR="00481F0C" w:rsidRPr="001B0FE9">
            <w:rPr>
              <w:color w:val="A6A6A6" w:themeColor="background1" w:themeShade="A6"/>
            </w:rPr>
            <w:t>Click or tap here</w:t>
          </w:r>
          <w:r w:rsidR="004008F4" w:rsidRPr="001B0FE9">
            <w:rPr>
              <w:color w:val="A6A6A6" w:themeColor="background1" w:themeShade="A6"/>
            </w:rPr>
            <w:t xml:space="preserve">  </w:t>
          </w:r>
        </w:sdtContent>
      </w:sdt>
      <w:r w:rsidRPr="001B0FE9">
        <w:t xml:space="preserve">  </w:t>
      </w:r>
    </w:p>
    <w:p w14:paraId="172F534F" w14:textId="1EF0E6AD" w:rsidR="00970950" w:rsidRDefault="00970950" w:rsidP="00970950">
      <w:pPr>
        <w:tabs>
          <w:tab w:val="left" w:pos="2001"/>
        </w:tabs>
      </w:pPr>
      <w:r w:rsidRPr="001B0FE9">
        <w:rPr>
          <w:b/>
        </w:rPr>
        <w:t>Email:</w:t>
      </w:r>
      <w:r w:rsidR="00F95F39" w:rsidRPr="001B0FE9">
        <w:t xml:space="preserve"> </w:t>
      </w:r>
      <w:sdt>
        <w:sdtPr>
          <w:id w:val="-2038029682"/>
          <w:placeholder>
            <w:docPart w:val="F3778B0EB9B74B8C9C8785DCCBF0E926"/>
          </w:placeholder>
          <w:showingPlcHdr/>
        </w:sdtPr>
        <w:sdtEndPr/>
        <w:sdtContent>
          <w:r w:rsidR="00F95F39" w:rsidRPr="001B0FE9">
            <w:rPr>
              <w:rStyle w:val="PlaceholderText"/>
            </w:rPr>
            <w:t>Click or tap here to enter text.</w:t>
          </w:r>
        </w:sdtContent>
      </w:sdt>
      <w:r w:rsidRPr="001B0FE9">
        <w:tab/>
      </w:r>
    </w:p>
    <w:p w14:paraId="1ACE2B41" w14:textId="06C384ED" w:rsidR="00FF2931" w:rsidRPr="00FF2931" w:rsidRDefault="00FF2931" w:rsidP="00970950">
      <w:pPr>
        <w:tabs>
          <w:tab w:val="left" w:pos="2001"/>
        </w:tabs>
        <w:rPr>
          <w:b/>
          <w:bCs/>
        </w:rPr>
      </w:pPr>
      <w:r w:rsidRPr="00FF2931">
        <w:rPr>
          <w:b/>
          <w:bCs/>
        </w:rPr>
        <w:t>___________________________________________________________________________</w:t>
      </w:r>
    </w:p>
    <w:p w14:paraId="48F54A7F" w14:textId="77777777" w:rsidR="00FF2931" w:rsidRDefault="00FF2931" w:rsidP="00F95F39">
      <w:pPr>
        <w:tabs>
          <w:tab w:val="left" w:pos="2001"/>
        </w:tabs>
        <w:spacing w:after="0" w:line="240" w:lineRule="auto"/>
        <w:rPr>
          <w:b/>
          <w:i/>
          <w:szCs w:val="24"/>
          <w:u w:val="single"/>
        </w:rPr>
      </w:pPr>
    </w:p>
    <w:p w14:paraId="172F5350" w14:textId="15CF3372" w:rsidR="00C04AE4" w:rsidRDefault="00C04AE4" w:rsidP="00F95F39">
      <w:pPr>
        <w:tabs>
          <w:tab w:val="left" w:pos="2001"/>
        </w:tabs>
        <w:spacing w:after="0" w:line="240" w:lineRule="auto"/>
        <w:rPr>
          <w:b/>
          <w:szCs w:val="24"/>
        </w:rPr>
      </w:pPr>
      <w:r w:rsidRPr="00F95F39">
        <w:rPr>
          <w:b/>
          <w:i/>
          <w:szCs w:val="24"/>
          <w:u w:val="single"/>
        </w:rPr>
        <w:t>Please note</w:t>
      </w:r>
      <w:r w:rsidRPr="00F95F39">
        <w:rPr>
          <w:b/>
          <w:szCs w:val="24"/>
        </w:rPr>
        <w:t xml:space="preserve">: </w:t>
      </w:r>
    </w:p>
    <w:p w14:paraId="172F5351" w14:textId="77777777" w:rsidR="00A26B77" w:rsidRPr="00F95F39" w:rsidRDefault="00A26B77" w:rsidP="00F95F39">
      <w:pPr>
        <w:pStyle w:val="ListParagraph"/>
        <w:numPr>
          <w:ilvl w:val="0"/>
          <w:numId w:val="23"/>
        </w:numPr>
        <w:tabs>
          <w:tab w:val="left" w:pos="2001"/>
        </w:tabs>
        <w:spacing w:after="0" w:line="240" w:lineRule="auto"/>
        <w:jc w:val="both"/>
        <w:rPr>
          <w:szCs w:val="24"/>
        </w:rPr>
      </w:pPr>
      <w:r w:rsidRPr="00F95F39">
        <w:rPr>
          <w:szCs w:val="24"/>
        </w:rPr>
        <w:t>We require at least six weeks’ notice in order to process requests for service</w:t>
      </w:r>
      <w:r w:rsidR="00914526" w:rsidRPr="00F95F39">
        <w:rPr>
          <w:szCs w:val="24"/>
        </w:rPr>
        <w:t xml:space="preserve"> or we may not be able to accommodate your request</w:t>
      </w:r>
    </w:p>
    <w:p w14:paraId="32B10A9A" w14:textId="77777777" w:rsidR="0045471A" w:rsidRDefault="004A36BB" w:rsidP="0045471A">
      <w:pPr>
        <w:pStyle w:val="ListParagraph"/>
        <w:numPr>
          <w:ilvl w:val="0"/>
          <w:numId w:val="23"/>
        </w:numPr>
        <w:tabs>
          <w:tab w:val="left" w:pos="2001"/>
        </w:tabs>
        <w:spacing w:before="240"/>
        <w:jc w:val="both"/>
        <w:rPr>
          <w:szCs w:val="24"/>
        </w:rPr>
      </w:pPr>
      <w:r w:rsidRPr="00F95F39">
        <w:rPr>
          <w:szCs w:val="24"/>
        </w:rPr>
        <w:t>A</w:t>
      </w:r>
      <w:r w:rsidR="00AA15DA" w:rsidRPr="00F95F39">
        <w:rPr>
          <w:szCs w:val="24"/>
        </w:rPr>
        <w:t xml:space="preserve">ll required fields </w:t>
      </w:r>
      <w:r w:rsidRPr="00F95F39">
        <w:rPr>
          <w:szCs w:val="24"/>
        </w:rPr>
        <w:t xml:space="preserve">on the form </w:t>
      </w:r>
      <w:r w:rsidR="00914526" w:rsidRPr="00F95F39">
        <w:rPr>
          <w:szCs w:val="24"/>
        </w:rPr>
        <w:t>must be</w:t>
      </w:r>
      <w:r w:rsidR="00AA15DA" w:rsidRPr="00F95F39">
        <w:rPr>
          <w:szCs w:val="24"/>
        </w:rPr>
        <w:t xml:space="preserve"> completed</w:t>
      </w:r>
      <w:r w:rsidRPr="00F95F39">
        <w:rPr>
          <w:szCs w:val="24"/>
        </w:rPr>
        <w:t xml:space="preserve"> in order for us to process your request</w:t>
      </w:r>
    </w:p>
    <w:p w14:paraId="172F5353" w14:textId="7F45C55A" w:rsidR="00CC4D32" w:rsidRPr="0045471A" w:rsidRDefault="00AA15DA" w:rsidP="0045471A">
      <w:pPr>
        <w:pStyle w:val="ListParagraph"/>
        <w:numPr>
          <w:ilvl w:val="0"/>
          <w:numId w:val="23"/>
        </w:numPr>
        <w:tabs>
          <w:tab w:val="left" w:pos="2001"/>
        </w:tabs>
        <w:spacing w:before="240"/>
        <w:jc w:val="both"/>
        <w:rPr>
          <w:szCs w:val="24"/>
        </w:rPr>
      </w:pPr>
      <w:r w:rsidRPr="0045471A">
        <w:rPr>
          <w:szCs w:val="24"/>
        </w:rPr>
        <w:t xml:space="preserve">If you do not wish to proceed with your request, please advise </w:t>
      </w:r>
      <w:r w:rsidR="004A36BB" w:rsidRPr="0045471A">
        <w:rPr>
          <w:szCs w:val="24"/>
        </w:rPr>
        <w:t xml:space="preserve">us </w:t>
      </w:r>
      <w:r w:rsidR="00BD27A6" w:rsidRPr="0045471A">
        <w:rPr>
          <w:szCs w:val="24"/>
        </w:rPr>
        <w:t xml:space="preserve">via email  </w:t>
      </w:r>
    </w:p>
    <w:p w14:paraId="172F5354" w14:textId="1A34A2CE" w:rsidR="004A36BB" w:rsidRPr="00FC6919" w:rsidRDefault="002554C9" w:rsidP="00CC4D32">
      <w:pPr>
        <w:pStyle w:val="ListParagraph"/>
        <w:tabs>
          <w:tab w:val="left" w:pos="2001"/>
        </w:tabs>
        <w:spacing w:before="240"/>
        <w:ind w:left="360"/>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r:id="rId13" w:history="1">
        <w:r w:rsidR="00FC6919" w:rsidRPr="006F06DC">
          <w:rPr>
            <w:rStyle w:val="Hyperlink"/>
            <w:color w:val="429EDE" w:themeColor="accent1" w:themeTint="99"/>
          </w:rPr>
          <w:t>seniorsafety@yrp.ca</w:t>
        </w:r>
      </w:hyperlink>
      <w:r w:rsidR="00FC6919">
        <w:tab/>
      </w:r>
    </w:p>
    <w:sectPr w:rsidR="004A36BB" w:rsidRPr="00FC6919" w:rsidSect="00B841D6">
      <w:pgSz w:w="12240" w:h="15840"/>
      <w:pgMar w:top="720" w:right="810" w:bottom="450" w:left="90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2F5359" w14:textId="77777777" w:rsidR="001575C4" w:rsidRDefault="001575C4" w:rsidP="00C9238F">
      <w:pPr>
        <w:spacing w:after="0" w:line="240" w:lineRule="auto"/>
      </w:pPr>
      <w:r>
        <w:separator/>
      </w:r>
    </w:p>
  </w:endnote>
  <w:endnote w:type="continuationSeparator" w:id="0">
    <w:p w14:paraId="172F535A" w14:textId="77777777" w:rsidR="001575C4" w:rsidRDefault="001575C4"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38D572F3-2DEE-4908-A0B7-60EC4EA14D76}"/>
    <w:embedBold r:id="rId2" w:fontKey="{1B5669BB-CB1A-42BA-A4D1-68FF1D28AAB6}"/>
    <w:embedBoldItalic r:id="rId3" w:fontKey="{624ADF73-0452-4027-A9FF-68C633C6FEE1}"/>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embedRegular r:id="rId4" w:fontKey="{B6F41678-8C95-47D8-A7CC-0F4FB6E8ACEB}"/>
    <w:embedBold r:id="rId5" w:fontKey="{476DBE0D-351A-4743-BA04-765460C64ADD}"/>
    <w:embedItalic r:id="rId6" w:fontKey="{4CEB889F-237B-417D-BD10-D26F8CC16BC9}"/>
  </w:font>
  <w:font w:name="Consolas">
    <w:panose1 w:val="020B0609020204030204"/>
    <w:charset w:val="00"/>
    <w:family w:val="modern"/>
    <w:pitch w:val="fixed"/>
    <w:sig w:usb0="E00006FF" w:usb1="0000FCFF" w:usb2="00000001" w:usb3="00000000" w:csb0="0000019F" w:csb1="00000000"/>
    <w:embedRegular r:id="rId7" w:fontKey="{3D94A8FC-96EB-4441-A32C-C80D36D5A385}"/>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2F5357" w14:textId="77777777" w:rsidR="001575C4" w:rsidRDefault="001575C4" w:rsidP="00C9238F">
      <w:pPr>
        <w:spacing w:after="0" w:line="240" w:lineRule="auto"/>
      </w:pPr>
      <w:r>
        <w:separator/>
      </w:r>
    </w:p>
  </w:footnote>
  <w:footnote w:type="continuationSeparator" w:id="0">
    <w:p w14:paraId="172F5358" w14:textId="77777777" w:rsidR="001575C4" w:rsidRDefault="001575C4" w:rsidP="00C9238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2"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3"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4"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6" w15:restartNumberingAfterBreak="0">
    <w:nsid w:val="35651C58"/>
    <w:multiLevelType w:val="hybridMultilevel"/>
    <w:tmpl w:val="A0B6EF66"/>
    <w:lvl w:ilvl="0" w:tplc="2E4454EE">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DCF69EF"/>
    <w:multiLevelType w:val="hybridMultilevel"/>
    <w:tmpl w:val="7E866300"/>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1"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2"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3"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abstractNumId w:val="12"/>
  </w:num>
  <w:num w:numId="2">
    <w:abstractNumId w:val="8"/>
  </w:num>
  <w:num w:numId="3">
    <w:abstractNumId w:val="16"/>
  </w:num>
  <w:num w:numId="4">
    <w:abstractNumId w:val="13"/>
  </w:num>
  <w:num w:numId="5">
    <w:abstractNumId w:val="14"/>
  </w:num>
  <w:num w:numId="6">
    <w:abstractNumId w:val="21"/>
  </w:num>
  <w:num w:numId="7">
    <w:abstractNumId w:val="7"/>
  </w:num>
  <w:num w:numId="8">
    <w:abstractNumId w:val="11"/>
  </w:num>
  <w:num w:numId="9">
    <w:abstractNumId w:val="18"/>
  </w:num>
  <w:num w:numId="10">
    <w:abstractNumId w:val="1"/>
  </w:num>
  <w:num w:numId="11">
    <w:abstractNumId w:val="5"/>
  </w:num>
  <w:num w:numId="12">
    <w:abstractNumId w:val="0"/>
  </w:num>
  <w:num w:numId="13">
    <w:abstractNumId w:val="2"/>
  </w:num>
  <w:num w:numId="14">
    <w:abstractNumId w:val="10"/>
  </w:num>
  <w:num w:numId="15">
    <w:abstractNumId w:val="9"/>
  </w:num>
  <w:num w:numId="16">
    <w:abstractNumId w:val="17"/>
  </w:num>
  <w:num w:numId="17">
    <w:abstractNumId w:val="3"/>
  </w:num>
  <w:num w:numId="18">
    <w:abstractNumId w:val="23"/>
  </w:num>
  <w:num w:numId="19">
    <w:abstractNumId w:val="19"/>
  </w:num>
  <w:num w:numId="20">
    <w:abstractNumId w:val="15"/>
  </w:num>
  <w:num w:numId="21">
    <w:abstractNumId w:val="22"/>
  </w:num>
  <w:num w:numId="22">
    <w:abstractNumId w:val="4"/>
  </w:num>
  <w:num w:numId="23">
    <w:abstractNumId w:val="20"/>
  </w:num>
  <w:num w:numId="24">
    <w:abstractNumId w:val="6"/>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ocumentProtection w:edit="forms" w:formatting="1" w:enforcement="1" w:cryptProviderType="rsaAES" w:cryptAlgorithmClass="hash" w:cryptAlgorithmType="typeAny" w:cryptAlgorithmSid="14" w:cryptSpinCount="100000" w:hash="fOdaCRB7D+FFf88UPYhYCr4XQneIPKCQ99g6LL45wg7jQ64lDDFCRrEsaNLQgqeAJ9HXIsJ6baqrgP4oEo+F9w==" w:salt="pVQvlr4AHW3Ix380mhxBmg=="/>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1ADB"/>
    <w:rsid w:val="00003212"/>
    <w:rsid w:val="00052382"/>
    <w:rsid w:val="0006372B"/>
    <w:rsid w:val="0006568A"/>
    <w:rsid w:val="00065A07"/>
    <w:rsid w:val="00076F0F"/>
    <w:rsid w:val="00084253"/>
    <w:rsid w:val="0009475A"/>
    <w:rsid w:val="000A255B"/>
    <w:rsid w:val="000D1F49"/>
    <w:rsid w:val="001270CA"/>
    <w:rsid w:val="001575C4"/>
    <w:rsid w:val="00166823"/>
    <w:rsid w:val="001727CA"/>
    <w:rsid w:val="00190127"/>
    <w:rsid w:val="001B0FE9"/>
    <w:rsid w:val="00241684"/>
    <w:rsid w:val="002554C9"/>
    <w:rsid w:val="002C56E6"/>
    <w:rsid w:val="002D0ABA"/>
    <w:rsid w:val="002D3238"/>
    <w:rsid w:val="002D489B"/>
    <w:rsid w:val="002D680E"/>
    <w:rsid w:val="002E7E37"/>
    <w:rsid w:val="00315A00"/>
    <w:rsid w:val="00361E11"/>
    <w:rsid w:val="003621FC"/>
    <w:rsid w:val="003B5726"/>
    <w:rsid w:val="003C2041"/>
    <w:rsid w:val="003F0847"/>
    <w:rsid w:val="004008F4"/>
    <w:rsid w:val="0040090B"/>
    <w:rsid w:val="00440B8B"/>
    <w:rsid w:val="0045471A"/>
    <w:rsid w:val="0046302A"/>
    <w:rsid w:val="00481F0C"/>
    <w:rsid w:val="00487D2D"/>
    <w:rsid w:val="004A36BB"/>
    <w:rsid w:val="004D5D62"/>
    <w:rsid w:val="004E5717"/>
    <w:rsid w:val="005112D0"/>
    <w:rsid w:val="00544A26"/>
    <w:rsid w:val="00576892"/>
    <w:rsid w:val="00577E06"/>
    <w:rsid w:val="005A3BF7"/>
    <w:rsid w:val="005F2035"/>
    <w:rsid w:val="005F7990"/>
    <w:rsid w:val="0063739C"/>
    <w:rsid w:val="006E046F"/>
    <w:rsid w:val="006E5F53"/>
    <w:rsid w:val="006E65EF"/>
    <w:rsid w:val="006F06DC"/>
    <w:rsid w:val="006F6A19"/>
    <w:rsid w:val="007302E1"/>
    <w:rsid w:val="00770F25"/>
    <w:rsid w:val="007A35A8"/>
    <w:rsid w:val="007B0A85"/>
    <w:rsid w:val="007C6A52"/>
    <w:rsid w:val="0082043E"/>
    <w:rsid w:val="00897670"/>
    <w:rsid w:val="008B0E32"/>
    <w:rsid w:val="008B4210"/>
    <w:rsid w:val="008E203A"/>
    <w:rsid w:val="0091229C"/>
    <w:rsid w:val="00914526"/>
    <w:rsid w:val="00920221"/>
    <w:rsid w:val="00940E73"/>
    <w:rsid w:val="00970950"/>
    <w:rsid w:val="00981671"/>
    <w:rsid w:val="0098597D"/>
    <w:rsid w:val="009C38EA"/>
    <w:rsid w:val="009F00DF"/>
    <w:rsid w:val="009F619A"/>
    <w:rsid w:val="009F6DDE"/>
    <w:rsid w:val="00A11ADB"/>
    <w:rsid w:val="00A1613A"/>
    <w:rsid w:val="00A26B77"/>
    <w:rsid w:val="00A370A8"/>
    <w:rsid w:val="00AA15DA"/>
    <w:rsid w:val="00AF6BFE"/>
    <w:rsid w:val="00B841D6"/>
    <w:rsid w:val="00B973AE"/>
    <w:rsid w:val="00BB3C0E"/>
    <w:rsid w:val="00BD27A6"/>
    <w:rsid w:val="00BD4753"/>
    <w:rsid w:val="00BD5CB1"/>
    <w:rsid w:val="00BE62EE"/>
    <w:rsid w:val="00C003BA"/>
    <w:rsid w:val="00C04AE4"/>
    <w:rsid w:val="00C26236"/>
    <w:rsid w:val="00C46878"/>
    <w:rsid w:val="00C76A55"/>
    <w:rsid w:val="00C9238F"/>
    <w:rsid w:val="00C96307"/>
    <w:rsid w:val="00CB4A51"/>
    <w:rsid w:val="00CC4D32"/>
    <w:rsid w:val="00CD4532"/>
    <w:rsid w:val="00CD47B0"/>
    <w:rsid w:val="00CE6104"/>
    <w:rsid w:val="00CE7918"/>
    <w:rsid w:val="00D16163"/>
    <w:rsid w:val="00DB3FAD"/>
    <w:rsid w:val="00E36982"/>
    <w:rsid w:val="00E61C09"/>
    <w:rsid w:val="00EB3B58"/>
    <w:rsid w:val="00EC7359"/>
    <w:rsid w:val="00EE3054"/>
    <w:rsid w:val="00F00606"/>
    <w:rsid w:val="00F01256"/>
    <w:rsid w:val="00F65CA4"/>
    <w:rsid w:val="00F74C18"/>
    <w:rsid w:val="00F95F39"/>
    <w:rsid w:val="00FA7F78"/>
    <w:rsid w:val="00FB13C8"/>
    <w:rsid w:val="00FC6919"/>
    <w:rsid w:val="00FC7475"/>
    <w:rsid w:val="00FE78A0"/>
    <w:rsid w:val="00FF2931"/>
    <w:rsid w:val="00FF3D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172F5333"/>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A273B"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A273B"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rsid w:val="000D1F49"/>
    <w:rPr>
      <w:szCs w:val="24"/>
    </w:rPr>
  </w:style>
  <w:style w:type="character" w:customStyle="1" w:styleId="CommentTextChar">
    <w:name w:val="Comment Text Char"/>
    <w:basedOn w:val="DefaultParagraphFont"/>
    <w:link w:val="CommentText"/>
    <w:uiPriority w:val="99"/>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A273B"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A273B"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paragraph" w:styleId="ListParagraph">
    <w:name w:val="List Paragraph"/>
    <w:basedOn w:val="Normal"/>
    <w:uiPriority w:val="34"/>
    <w:semiHidden/>
    <w:qFormat/>
    <w:rsid w:val="00C04AE4"/>
    <w:pPr>
      <w:ind w:left="720"/>
      <w:contextualSpacing/>
    </w:pPr>
  </w:style>
  <w:style w:type="character" w:customStyle="1" w:styleId="ui-provider">
    <w:name w:val="ui-provider"/>
    <w:basedOn w:val="DefaultParagraphFont"/>
    <w:rsid w:val="0009475A"/>
  </w:style>
  <w:style w:type="character" w:styleId="UnresolvedMention">
    <w:name w:val="Unresolved Mention"/>
    <w:basedOn w:val="DefaultParagraphFont"/>
    <w:uiPriority w:val="99"/>
    <w:semiHidden/>
    <w:unhideWhenUsed/>
    <w:rsid w:val="00FC691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mailto:seniorsafety@yrp.ca" TargetMode="External"/><Relationship Id="rId3" Type="http://schemas.openxmlformats.org/officeDocument/2006/relationships/customXml" Target="../customXml/item3.xml"/><Relationship Id="rId7" Type="http://schemas.openxmlformats.org/officeDocument/2006/relationships/numbering" Target="numbering.xml"/><Relationship Id="rId12" Type="http://schemas.openxmlformats.org/officeDocument/2006/relationships/endnotes" Target="endnotes.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glossaryDocument" Target="glossary/document.xml"/><Relationship Id="rId10" Type="http://schemas.openxmlformats.org/officeDocument/2006/relationships/webSettings" Target="webSettings.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5424\AppData\Roaming\Microsoft\Templates\Cash%20donation%20form.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D862D26C0964267BC7F21BEAC270DB8"/>
        <w:category>
          <w:name w:val="General"/>
          <w:gallery w:val="placeholder"/>
        </w:category>
        <w:types>
          <w:type w:val="bbPlcHdr"/>
        </w:types>
        <w:behaviors>
          <w:behavior w:val="content"/>
        </w:behaviors>
        <w:guid w:val="{968E9A3D-78BD-4B8F-ADB0-97B15897216C}"/>
      </w:docPartPr>
      <w:docPartBody>
        <w:p w:rsidR="004032E4" w:rsidRDefault="00CF612C" w:rsidP="00CF612C">
          <w:pPr>
            <w:pStyle w:val="CD862D26C0964267BC7F21BEAC270DB8"/>
          </w:pPr>
          <w:r w:rsidRPr="001B0FE9">
            <w:rPr>
              <w:rStyle w:val="PlaceholderText"/>
            </w:rPr>
            <w:t>Click or tap here to enter text.</w:t>
          </w:r>
        </w:p>
      </w:docPartBody>
    </w:docPart>
    <w:docPart>
      <w:docPartPr>
        <w:name w:val="E61A0BB4DC7C41AB94420EDABF8DB9E2"/>
        <w:category>
          <w:name w:val="General"/>
          <w:gallery w:val="placeholder"/>
        </w:category>
        <w:types>
          <w:type w:val="bbPlcHdr"/>
        </w:types>
        <w:behaviors>
          <w:behavior w:val="content"/>
        </w:behaviors>
        <w:guid w:val="{773E0C11-0D7F-4636-A478-4F636356194F}"/>
      </w:docPartPr>
      <w:docPartBody>
        <w:p w:rsidR="004032E4" w:rsidRDefault="00AA1330" w:rsidP="00AA1330">
          <w:pPr>
            <w:pStyle w:val="E61A0BB4DC7C41AB94420EDABF8DB9E2"/>
          </w:pPr>
          <w:r w:rsidRPr="00027248">
            <w:rPr>
              <w:rStyle w:val="PlaceholderText"/>
            </w:rPr>
            <w:t>Click or tap here to enter text.</w:t>
          </w:r>
        </w:p>
      </w:docPartBody>
    </w:docPart>
    <w:docPart>
      <w:docPartPr>
        <w:name w:val="F3778B0EB9B74B8C9C8785DCCBF0E926"/>
        <w:category>
          <w:name w:val="General"/>
          <w:gallery w:val="placeholder"/>
        </w:category>
        <w:types>
          <w:type w:val="bbPlcHdr"/>
        </w:types>
        <w:behaviors>
          <w:behavior w:val="content"/>
        </w:behaviors>
        <w:guid w:val="{51C0B6B5-6DB8-4410-AAC3-C37291250F24}"/>
      </w:docPartPr>
      <w:docPartBody>
        <w:p w:rsidR="004032E4" w:rsidRDefault="00CF612C" w:rsidP="00CF612C">
          <w:pPr>
            <w:pStyle w:val="F3778B0EB9B74B8C9C8785DCCBF0E926"/>
          </w:pPr>
          <w:r w:rsidRPr="001B0FE9">
            <w:rPr>
              <w:rStyle w:val="PlaceholderText"/>
            </w:rPr>
            <w:t>Click or tap here to enter text.</w:t>
          </w:r>
        </w:p>
      </w:docPartBody>
    </w:docPart>
    <w:docPart>
      <w:docPartPr>
        <w:name w:val="25D0F43C720C4AC3BE4F68278E9D5DC0"/>
        <w:category>
          <w:name w:val="General"/>
          <w:gallery w:val="placeholder"/>
        </w:category>
        <w:types>
          <w:type w:val="bbPlcHdr"/>
        </w:types>
        <w:behaviors>
          <w:behavior w:val="content"/>
        </w:behaviors>
        <w:guid w:val="{EE8646E2-B4C8-4771-A908-262A6E301917}"/>
      </w:docPartPr>
      <w:docPartBody>
        <w:p w:rsidR="00AF5CCC" w:rsidRDefault="00CF612C" w:rsidP="00CF612C">
          <w:pPr>
            <w:pStyle w:val="25D0F43C720C4AC3BE4F68278E9D5DC0"/>
          </w:pPr>
          <w:r w:rsidRPr="001B0FE9">
            <w:rPr>
              <w:rStyle w:val="PlaceholderText"/>
            </w:rPr>
            <w:t>Click or tap here to enter text.</w:t>
          </w:r>
        </w:p>
      </w:docPartBody>
    </w:docPart>
    <w:docPart>
      <w:docPartPr>
        <w:name w:val="54D26ED85D054111BDA445A9CDCE22CE"/>
        <w:category>
          <w:name w:val="General"/>
          <w:gallery w:val="placeholder"/>
        </w:category>
        <w:types>
          <w:type w:val="bbPlcHdr"/>
        </w:types>
        <w:behaviors>
          <w:behavior w:val="content"/>
        </w:behaviors>
        <w:guid w:val="{2CCBE6F3-5343-4E80-AF73-3B5782EE25C4}"/>
      </w:docPartPr>
      <w:docPartBody>
        <w:p w:rsidR="00AF5CCC" w:rsidRDefault="00CF612C" w:rsidP="00CF612C">
          <w:pPr>
            <w:pStyle w:val="54D26ED85D054111BDA445A9CDCE22CE"/>
          </w:pPr>
          <w:r w:rsidRPr="001B0FE9">
            <w:rPr>
              <w:rStyle w:val="PlaceholderText"/>
            </w:rPr>
            <w:t>Click or tap here to enter text.</w:t>
          </w:r>
        </w:p>
      </w:docPartBody>
    </w:docPart>
    <w:docPart>
      <w:docPartPr>
        <w:name w:val="B38E2314192A422FA195A7E36E140888"/>
        <w:category>
          <w:name w:val="General"/>
          <w:gallery w:val="placeholder"/>
        </w:category>
        <w:types>
          <w:type w:val="bbPlcHdr"/>
        </w:types>
        <w:behaviors>
          <w:behavior w:val="content"/>
        </w:behaviors>
        <w:guid w:val="{FA45500B-2684-461A-BB31-264B4FE30A4C}"/>
      </w:docPartPr>
      <w:docPartBody>
        <w:p w:rsidR="00AF5CCC" w:rsidRDefault="00CF612C" w:rsidP="00CF612C">
          <w:pPr>
            <w:pStyle w:val="B38E2314192A422FA195A7E36E140888"/>
          </w:pPr>
          <w:r w:rsidRPr="001B0FE9">
            <w:rPr>
              <w:rStyle w:val="PlaceholderText"/>
            </w:rPr>
            <w:t>Click or tap here to enter text.</w:t>
          </w:r>
        </w:p>
      </w:docPartBody>
    </w:docPart>
    <w:docPart>
      <w:docPartPr>
        <w:name w:val="02395657BE244970A7538C4C57073515"/>
        <w:category>
          <w:name w:val="General"/>
          <w:gallery w:val="placeholder"/>
        </w:category>
        <w:types>
          <w:type w:val="bbPlcHdr"/>
        </w:types>
        <w:behaviors>
          <w:behavior w:val="content"/>
        </w:behaviors>
        <w:guid w:val="{864EF514-D6D3-415D-893B-A9E4582EA07C}"/>
      </w:docPartPr>
      <w:docPartBody>
        <w:p w:rsidR="00AF5CCC" w:rsidRDefault="00CF612C" w:rsidP="00CF612C">
          <w:pPr>
            <w:pStyle w:val="02395657BE244970A7538C4C57073515"/>
          </w:pPr>
          <w:r w:rsidRPr="001B0FE9">
            <w:rPr>
              <w:rStyle w:val="PlaceholderText"/>
            </w:rPr>
            <w:t>Click or tap here to enter text.</w:t>
          </w:r>
        </w:p>
      </w:docPartBody>
    </w:docPart>
    <w:docPart>
      <w:docPartPr>
        <w:name w:val="E40FFC56074148D5AC5CAA6C973DF912"/>
        <w:category>
          <w:name w:val="General"/>
          <w:gallery w:val="placeholder"/>
        </w:category>
        <w:types>
          <w:type w:val="bbPlcHdr"/>
        </w:types>
        <w:behaviors>
          <w:behavior w:val="content"/>
        </w:behaviors>
        <w:guid w:val="{63F8E52C-4ABB-4D4E-BBC0-23E1262FA587}"/>
      </w:docPartPr>
      <w:docPartBody>
        <w:p w:rsidR="00AF5CCC" w:rsidRDefault="00CF612C" w:rsidP="00CF612C">
          <w:pPr>
            <w:pStyle w:val="E40FFC56074148D5AC5CAA6C973DF912"/>
          </w:pPr>
          <w:r w:rsidRPr="001B0FE9">
            <w:rPr>
              <w:rStyle w:val="PlaceholderText"/>
            </w:rPr>
            <w:t>Click or tap here to enter text.</w:t>
          </w:r>
        </w:p>
      </w:docPartBody>
    </w:docPart>
    <w:docPart>
      <w:docPartPr>
        <w:name w:val="FC4595EF2A994C199213B808D2428504"/>
        <w:category>
          <w:name w:val="General"/>
          <w:gallery w:val="placeholder"/>
        </w:category>
        <w:types>
          <w:type w:val="bbPlcHdr"/>
        </w:types>
        <w:behaviors>
          <w:behavior w:val="content"/>
        </w:behaviors>
        <w:guid w:val="{19EABFDF-3DEC-4E5F-8AA4-7B7A8014851A}"/>
      </w:docPartPr>
      <w:docPartBody>
        <w:p w:rsidR="00AF5CCC" w:rsidRDefault="00CF612C" w:rsidP="00CF612C">
          <w:pPr>
            <w:pStyle w:val="FC4595EF2A994C199213B808D2428504"/>
          </w:pPr>
          <w:r w:rsidRPr="001B0FE9">
            <w:rPr>
              <w:rStyle w:val="PlaceholderText"/>
            </w:rPr>
            <w:t>Click or tap here to enter text.</w:t>
          </w:r>
        </w:p>
      </w:docPartBody>
    </w:docPart>
    <w:docPart>
      <w:docPartPr>
        <w:name w:val="2A81B847F7B94EE6A6700F74BA78F013"/>
        <w:category>
          <w:name w:val="General"/>
          <w:gallery w:val="placeholder"/>
        </w:category>
        <w:types>
          <w:type w:val="bbPlcHdr"/>
        </w:types>
        <w:behaviors>
          <w:behavior w:val="content"/>
        </w:behaviors>
        <w:guid w:val="{754CCD3C-34E7-4885-B0FF-A8AFBFECE15F}"/>
      </w:docPartPr>
      <w:docPartBody>
        <w:p w:rsidR="00C5305A" w:rsidRDefault="00EF32FB" w:rsidP="00EF32FB">
          <w:pPr>
            <w:pStyle w:val="2A81B847F7B94EE6A6700F74BA78F013"/>
          </w:pPr>
          <w:r w:rsidRPr="001B0FE9">
            <w:rPr>
              <w:rStyle w:val="PlaceholderText"/>
            </w:rPr>
            <w:t>Click or tap here to enter text.</w:t>
          </w:r>
        </w:p>
      </w:docPartBody>
    </w:docPart>
    <w:docPart>
      <w:docPartPr>
        <w:name w:val="F967F82EB56648EA80FBB9E428324D36"/>
        <w:category>
          <w:name w:val="General"/>
          <w:gallery w:val="placeholder"/>
        </w:category>
        <w:types>
          <w:type w:val="bbPlcHdr"/>
        </w:types>
        <w:behaviors>
          <w:behavior w:val="content"/>
        </w:behaviors>
        <w:guid w:val="{3BB2B5F0-2595-4398-ABBF-4A3960D321A3}"/>
      </w:docPartPr>
      <w:docPartBody>
        <w:p w:rsidR="004A3C3C" w:rsidRDefault="00C5305A" w:rsidP="00C5305A">
          <w:pPr>
            <w:pStyle w:val="F967F82EB56648EA80FBB9E428324D36"/>
          </w:pPr>
          <w:r w:rsidRPr="001B0FE9">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1330"/>
    <w:rsid w:val="0021750C"/>
    <w:rsid w:val="004032E4"/>
    <w:rsid w:val="0044410C"/>
    <w:rsid w:val="004A3C3C"/>
    <w:rsid w:val="004B4BAF"/>
    <w:rsid w:val="00860E1E"/>
    <w:rsid w:val="00AA1330"/>
    <w:rsid w:val="00AF5CCC"/>
    <w:rsid w:val="00BF2766"/>
    <w:rsid w:val="00C5305A"/>
    <w:rsid w:val="00CF612C"/>
    <w:rsid w:val="00D43B29"/>
    <w:rsid w:val="00E07948"/>
    <w:rsid w:val="00EF32FB"/>
    <w:rsid w:val="00FE5AAA"/>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CA" w:eastAsia="en-C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5305A"/>
    <w:rPr>
      <w:color w:val="808080"/>
    </w:rPr>
  </w:style>
  <w:style w:type="paragraph" w:customStyle="1" w:styleId="25D0F43C720C4AC3BE4F68278E9D5DC0">
    <w:name w:val="25D0F43C720C4AC3BE4F68278E9D5DC0"/>
    <w:rsid w:val="00CF612C"/>
    <w:pPr>
      <w:spacing w:after="200" w:line="271" w:lineRule="auto"/>
    </w:pPr>
    <w:rPr>
      <w:rFonts w:eastAsiaTheme="minorHAnsi"/>
      <w:sz w:val="28"/>
      <w:szCs w:val="28"/>
      <w:lang w:val="en-US" w:eastAsia="en-US"/>
    </w:rPr>
  </w:style>
  <w:style w:type="paragraph" w:customStyle="1" w:styleId="E40FFC56074148D5AC5CAA6C973DF912">
    <w:name w:val="E40FFC56074148D5AC5CAA6C973DF912"/>
    <w:rsid w:val="00CF612C"/>
    <w:pPr>
      <w:spacing w:after="200" w:line="271" w:lineRule="auto"/>
    </w:pPr>
    <w:rPr>
      <w:rFonts w:eastAsiaTheme="minorHAnsi"/>
      <w:sz w:val="28"/>
      <w:szCs w:val="28"/>
      <w:lang w:val="en-US" w:eastAsia="en-US"/>
    </w:rPr>
  </w:style>
  <w:style w:type="paragraph" w:customStyle="1" w:styleId="FC4595EF2A994C199213B808D2428504">
    <w:name w:val="FC4595EF2A994C199213B808D2428504"/>
    <w:rsid w:val="00CF612C"/>
    <w:pPr>
      <w:spacing w:after="200" w:line="271" w:lineRule="auto"/>
    </w:pPr>
    <w:rPr>
      <w:rFonts w:eastAsiaTheme="minorHAnsi"/>
      <w:sz w:val="28"/>
      <w:szCs w:val="28"/>
      <w:lang w:val="en-US" w:eastAsia="en-US"/>
    </w:rPr>
  </w:style>
  <w:style w:type="paragraph" w:customStyle="1" w:styleId="E61A0BB4DC7C41AB94420EDABF8DB9E2">
    <w:name w:val="E61A0BB4DC7C41AB94420EDABF8DB9E2"/>
    <w:rsid w:val="00AA1330"/>
    <w:pPr>
      <w:spacing w:after="200" w:line="271" w:lineRule="auto"/>
    </w:pPr>
    <w:rPr>
      <w:rFonts w:eastAsiaTheme="minorHAnsi"/>
      <w:sz w:val="28"/>
      <w:szCs w:val="28"/>
      <w:lang w:val="en-US" w:eastAsia="en-US"/>
    </w:rPr>
  </w:style>
  <w:style w:type="paragraph" w:customStyle="1" w:styleId="54D26ED85D054111BDA445A9CDCE22CE">
    <w:name w:val="54D26ED85D054111BDA445A9CDCE22CE"/>
    <w:rsid w:val="00CF612C"/>
    <w:pPr>
      <w:spacing w:after="200" w:line="271" w:lineRule="auto"/>
    </w:pPr>
    <w:rPr>
      <w:rFonts w:eastAsiaTheme="minorHAnsi"/>
      <w:sz w:val="28"/>
      <w:szCs w:val="28"/>
      <w:lang w:val="en-US" w:eastAsia="en-US"/>
    </w:rPr>
  </w:style>
  <w:style w:type="paragraph" w:customStyle="1" w:styleId="B38E2314192A422FA195A7E36E140888">
    <w:name w:val="B38E2314192A422FA195A7E36E140888"/>
    <w:rsid w:val="00CF612C"/>
    <w:pPr>
      <w:spacing w:after="200" w:line="271" w:lineRule="auto"/>
    </w:pPr>
    <w:rPr>
      <w:rFonts w:eastAsiaTheme="minorHAnsi"/>
      <w:sz w:val="28"/>
      <w:szCs w:val="28"/>
      <w:lang w:val="en-US" w:eastAsia="en-US"/>
    </w:rPr>
  </w:style>
  <w:style w:type="paragraph" w:customStyle="1" w:styleId="02395657BE244970A7538C4C57073515">
    <w:name w:val="02395657BE244970A7538C4C57073515"/>
    <w:rsid w:val="00CF612C"/>
    <w:pPr>
      <w:spacing w:after="200" w:line="271" w:lineRule="auto"/>
    </w:pPr>
    <w:rPr>
      <w:rFonts w:eastAsiaTheme="minorHAnsi"/>
      <w:sz w:val="28"/>
      <w:szCs w:val="28"/>
      <w:lang w:val="en-US" w:eastAsia="en-US"/>
    </w:rPr>
  </w:style>
  <w:style w:type="paragraph" w:customStyle="1" w:styleId="2A81B847F7B94EE6A6700F74BA78F013">
    <w:name w:val="2A81B847F7B94EE6A6700F74BA78F013"/>
    <w:rsid w:val="00EF32FB"/>
  </w:style>
  <w:style w:type="paragraph" w:customStyle="1" w:styleId="CD862D26C0964267BC7F21BEAC270DB8">
    <w:name w:val="CD862D26C0964267BC7F21BEAC270DB8"/>
    <w:rsid w:val="00CF612C"/>
    <w:pPr>
      <w:spacing w:after="200" w:line="271" w:lineRule="auto"/>
    </w:pPr>
    <w:rPr>
      <w:rFonts w:eastAsiaTheme="minorHAnsi"/>
      <w:sz w:val="28"/>
      <w:szCs w:val="28"/>
      <w:lang w:val="en-US" w:eastAsia="en-US"/>
    </w:rPr>
  </w:style>
  <w:style w:type="paragraph" w:customStyle="1" w:styleId="F3778B0EB9B74B8C9C8785DCCBF0E926">
    <w:name w:val="F3778B0EB9B74B8C9C8785DCCBF0E926"/>
    <w:rsid w:val="00CF612C"/>
    <w:pPr>
      <w:spacing w:after="200" w:line="271" w:lineRule="auto"/>
    </w:pPr>
    <w:rPr>
      <w:rFonts w:eastAsiaTheme="minorHAnsi"/>
      <w:sz w:val="28"/>
      <w:szCs w:val="28"/>
      <w:lang w:val="en-US" w:eastAsia="en-US"/>
    </w:rPr>
  </w:style>
  <w:style w:type="paragraph" w:customStyle="1" w:styleId="F967F82EB56648EA80FBB9E428324D36">
    <w:name w:val="F967F82EB56648EA80FBB9E428324D36"/>
    <w:rsid w:val="00C5305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Contoso v2">
      <a:dk1>
        <a:sysClr val="windowText" lastClr="000000"/>
      </a:dk1>
      <a:lt1>
        <a:sysClr val="window" lastClr="FFFFFF"/>
      </a:lt1>
      <a:dk2>
        <a:srgbClr val="44546A"/>
      </a:dk2>
      <a:lt2>
        <a:srgbClr val="E7E6E6"/>
      </a:lt2>
      <a:accent1>
        <a:srgbClr val="155078"/>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EmailInReplyTo xmlns="1bbc290f-9551-4479-8c89-17adb64f7ac2" xsi:nil="true"/>
    <ConversationTopic xmlns="1bbc290f-9551-4479-8c89-17adb64f7ac2" xsi:nil="true"/>
    <OriginalSubject xmlns="1bbc290f-9551-4479-8c89-17adb64f7ac2" xsi:nil="true"/>
    <AssociatedItem xmlns="1bbc290f-9551-4479-8c89-17adb64f7ac2">
      <Url xsi:nil="true"/>
      <Description xsi:nil="true"/>
    </AssociatedItem>
    <EDRMState xmlns="1bbc290f-9551-4479-8c89-17adb64f7ac2">Open</EDRMState>
    <Locked_x0020_Date xmlns="1bbc290f-9551-4479-8c89-17adb64f7ac2" xsi:nil="true"/>
    <EDRMYear xmlns="1bbc290f-9551-4479-8c89-17adb64f7ac2">2024</EDRMYear>
    <MessageID xmlns="1bbc290f-9551-4479-8c89-17adb64f7ac2" xsi:nil="true"/>
    <EmailReferences xmlns="http://schemas.microsoft.com/sharepoint/v3" xsi:nil="true"/>
    <n035cb4df9bf4da7ae1419eea4d76c10 xmlns="1bbc290f-9551-4479-8c89-17adb64f7ac2">
      <Terms xmlns="http://schemas.microsoft.com/office/infopath/2007/PartnerControls">
        <TermInfo xmlns="http://schemas.microsoft.com/office/infopath/2007/PartnerControls">
          <TermName xmlns="http://schemas.microsoft.com/office/infopath/2007/PartnerControls">Information</TermName>
          <TermId xmlns="http://schemas.microsoft.com/office/infopath/2007/PartnerControls">e2b1b6e1-3c89-4c1c-bf28-419cdb04cdf2</TermId>
        </TermInfo>
      </Terms>
    </n035cb4df9bf4da7ae1419eea4d76c10>
    <EmailDate xmlns="1bbc290f-9551-4479-8c89-17adb64f7ac2" xsi:nil="true"/>
    <To xmlns="1bbc290f-9551-4479-8c89-17adb64f7ac2" xsi:nil="true"/>
    <HasAttachments xmlns="1bbc290f-9551-4479-8c89-17adb64f7ac2">false</HasAttachments>
    <Cc xmlns="1bbc290f-9551-4479-8c89-17adb64f7ac2" xsi:nil="true"/>
    <IsRecordCopy xmlns="1bbc290f-9551-4479-8c89-17adb64f7ac2">false</IsRecordCopy>
    <EmailReplyTo xmlns="1bbc290f-9551-4479-8c89-17adb64f7ac2" xsi:nil="true"/>
    <ConversationIndex xmlns="1bbc290f-9551-4479-8c89-17adb64f7ac2" xsi:nil="true"/>
    <Importance xmlns="1bbc290f-9551-4479-8c89-17adb64f7ac2" xsi:nil="true"/>
    <p9b8bb1d691e49ad89d65e9b2a585b95 xmlns="1bbc290f-9551-4479-8c89-17adb64f7ac2">
      <Terms xmlns="http://schemas.microsoft.com/office/infopath/2007/PartnerControls"/>
    </p9b8bb1d691e49ad89d65e9b2a585b95>
    <na081baf58f04ddca29024caf6bdd276 xmlns="1bbc290f-9551-4479-8c89-17adb64f7ac2">
      <Terms xmlns="http://schemas.microsoft.com/office/infopath/2007/PartnerControls"/>
    </na081baf58f04ddca29024caf6bdd276>
    <EmailReceived xmlns="1bbc290f-9551-4479-8c89-17adb64f7ac2" xsi:nil="true"/>
    <Categories xmlns="http://schemas.microsoft.com/sharepoint/v3" xsi:nil="true"/>
    <Sender xmlns="1bbc290f-9551-4479-8c89-17adb64f7ac2" xsi:nil="true"/>
    <EmailBcc xmlns="1bbc290f-9551-4479-8c89-17adb64f7ac2" xsi:nil="true"/>
    <MailPreviewData xmlns="1bbc290f-9551-4479-8c89-17adb64f7ac2" xsi:nil="true"/>
    <TaxCatchAll xmlns="1bbc290f-9551-4479-8c89-17adb64f7ac2">
      <Value>125</Value>
    </TaxCatchAll>
    <od6abbe98de24ebcaea940b17ecc8f41 xmlns="1bbc290f-9551-4479-8c89-17adb64f7ac2">
      <Terms xmlns="http://schemas.microsoft.com/office/infopath/2007/PartnerControls"/>
    </od6abbe98de24ebcaea940b17ecc8f41>
    <_dlc_DocId xmlns="1bbc290f-9551-4479-8c89-17adb64f7ac2">6V6EQ54CNE65-1179891272-243</_dlc_DocId>
    <_dlc_DocIdUrl xmlns="1bbc290f-9551-4479-8c89-17adb64f7ac2">
      <Url>https://docs.yrp.local/sites/comwell/_layouts/15/DocIdRedir.aspx?ID=6V6EQ54CNE65-1179891272-243</Url>
      <Description>6V6EQ54CNE65-1179891272-243</Description>
    </_dlc_DocIdUrl>
  </documentManagement>
</p:properties>
</file>

<file path=customXml/item3.xml><?xml version="1.0" encoding="utf-8"?>
<ct:contentTypeSchema xmlns:ct="http://schemas.microsoft.com/office/2006/metadata/contentType" xmlns:ma="http://schemas.microsoft.com/office/2006/metadata/properties/metaAttributes" ct:_="" ma:_="" ma:contentTypeName="Events and Programs" ma:contentTypeID="0x0101007C4AF017C6BAAE41BCC9A76495DEBB25AE00F8928273B1D217498119FF78DD780757" ma:contentTypeVersion="19" ma:contentTypeDescription="" ma:contentTypeScope="" ma:versionID="9b75a3922dfba04337d3a59f3b79d22e">
  <xsd:schema xmlns:xsd="http://www.w3.org/2001/XMLSchema" xmlns:xs="http://www.w3.org/2001/XMLSchema" xmlns:p="http://schemas.microsoft.com/office/2006/metadata/properties" xmlns:ns1="http://schemas.microsoft.com/sharepoint/v3" xmlns:ns2="1bbc290f-9551-4479-8c89-17adb64f7ac2" targetNamespace="http://schemas.microsoft.com/office/2006/metadata/properties" ma:root="true" ma:fieldsID="ae409fbc35b6c66c8bd6499618ceace2" ns1:_="" ns2:_="">
    <xsd:import namespace="http://schemas.microsoft.com/sharepoint/v3"/>
    <xsd:import namespace="1bbc290f-9551-4479-8c89-17adb64f7ac2"/>
    <xsd:element name="properties">
      <xsd:complexType>
        <xsd:sequence>
          <xsd:element name="documentManagement">
            <xsd:complexType>
              <xsd:all>
                <xsd:element ref="ns2:AssociatedItem" minOccurs="0"/>
                <xsd:element ref="ns2:IsRecordCopy" minOccurs="0"/>
                <xsd:element ref="ns2:EDRMState" minOccurs="0"/>
                <xsd:element ref="ns2:EDRMYear" minOccurs="0"/>
                <xsd:element ref="ns2:Locked_x0020_Date" minOccurs="0"/>
                <xsd:element ref="ns2:HasAttachments" minOccurs="0"/>
                <xsd:element ref="ns1:Categories" minOccurs="0"/>
                <xsd:element ref="ns2:Cc" minOccurs="0"/>
                <xsd:element ref="ns2:EmailBcc" minOccurs="0"/>
                <xsd:element ref="ns2:EmailDate" minOccurs="0"/>
                <xsd:element ref="ns2:Sender" minOccurs="0"/>
                <xsd:element ref="ns2:EmailInReplyTo" minOccurs="0"/>
                <xsd:element ref="ns2:EmailReplyTo" minOccurs="0"/>
                <xsd:element ref="ns2:To" minOccurs="0"/>
                <xsd:element ref="ns2:ConversationIndex" minOccurs="0"/>
                <xsd:element ref="ns2:ConversationTopic" minOccurs="0"/>
                <xsd:element ref="ns2:Importance" minOccurs="0"/>
                <xsd:element ref="ns2:MessageID" minOccurs="0"/>
                <xsd:element ref="ns2:MailPreviewData" minOccurs="0"/>
                <xsd:element ref="ns2:OriginalSubject" minOccurs="0"/>
                <xsd:element ref="ns2:EmailReceived" minOccurs="0"/>
                <xsd:element ref="ns1:EmailReferences" minOccurs="0"/>
                <xsd:element ref="ns2:_dlc_DocId" minOccurs="0"/>
                <xsd:element ref="ns2:_dlc_DocIdUrl" minOccurs="0"/>
                <xsd:element ref="ns2:_dlc_DocIdPersistId" minOccurs="0"/>
                <xsd:element ref="ns2:na081baf58f04ddca29024caf6bdd276" minOccurs="0"/>
                <xsd:element ref="ns2:TaxCatchAll" minOccurs="0"/>
                <xsd:element ref="ns2:TaxCatchAllLabel" minOccurs="0"/>
                <xsd:element ref="ns2:n035cb4df9bf4da7ae1419eea4d76c10" minOccurs="0"/>
                <xsd:element ref="ns2:p9b8bb1d691e49ad89d65e9b2a585b95" minOccurs="0"/>
                <xsd:element ref="ns2:od6abbe98de24ebcaea940b17ecc8f41"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ategories" ma:index="12" nillable="true" ma:displayName="Categories" ma:internalName="Categories">
      <xsd:simpleType>
        <xsd:restriction base="dms:Text"/>
      </xsd:simpleType>
    </xsd:element>
    <xsd:element name="EmailReferences" ma:index="28" nillable="true" ma:displayName="References" ma:hidden="true" ma:internalName="EmailReferences">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bbc290f-9551-4479-8c89-17adb64f7ac2" elementFormDefault="qualified">
    <xsd:import namespace="http://schemas.microsoft.com/office/2006/documentManagement/types"/>
    <xsd:import namespace="http://schemas.microsoft.com/office/infopath/2007/PartnerControls"/>
    <xsd:element name="AssociatedItem" ma:index="2" nillable="true" ma:displayName="Associated Item" ma:format="Hyperlink" ma:internalName="AssociatedItem">
      <xsd:complexType>
        <xsd:complexContent>
          <xsd:extension base="dms:URL">
            <xsd:sequence>
              <xsd:element name="Url" type="dms:ValidUrl" minOccurs="0" nillable="true"/>
              <xsd:element name="Description" type="xsd:string" nillable="true"/>
            </xsd:sequence>
          </xsd:extension>
        </xsd:complexContent>
      </xsd:complexType>
    </xsd:element>
    <xsd:element name="IsRecordCopy" ma:index="3" nillable="true" ma:displayName="Is Record Copy" ma:default="0" ma:internalName="IsRecordCopy">
      <xsd:simpleType>
        <xsd:restriction base="dms:Boolean"/>
      </xsd:simpleType>
    </xsd:element>
    <xsd:element name="EDRMState" ma:index="4" nillable="true" ma:displayName="EDRM State" ma:default="Open" ma:format="Dropdown" ma:internalName="EDRMState">
      <xsd:simpleType>
        <xsd:restriction base="dms:Choice">
          <xsd:enumeration value="Open"/>
          <xsd:enumeration value="Closed"/>
        </xsd:restriction>
      </xsd:simpleType>
    </xsd:element>
    <xsd:element name="EDRMYear" ma:index="5" nillable="true" ma:displayName="Year" ma:internalName="EDRMYear" ma:readOnly="false">
      <xsd:simpleType>
        <xsd:restriction base="dms:Text">
          <xsd:maxLength value="4"/>
        </xsd:restriction>
      </xsd:simpleType>
    </xsd:element>
    <xsd:element name="Locked_x0020_Date" ma:index="10" nillable="true" ma:displayName="Locked Date" ma:format="DateOnly" ma:internalName="Locked_x0020_Date" ma:readOnly="false">
      <xsd:simpleType>
        <xsd:restriction base="dms:DateTime"/>
      </xsd:simpleType>
    </xsd:element>
    <xsd:element name="HasAttachments" ma:index="11" nillable="true" ma:displayName="Attachments" ma:default="0" ma:internalName="HasAttachments">
      <xsd:simpleType>
        <xsd:restriction base="dms:Boolean"/>
      </xsd:simpleType>
    </xsd:element>
    <xsd:element name="Cc" ma:index="13" nillable="true" ma:displayName="Cc" ma:internalName="Cc">
      <xsd:simpleType>
        <xsd:restriction base="dms:Note">
          <xsd:maxLength value="255"/>
        </xsd:restriction>
      </xsd:simpleType>
    </xsd:element>
    <xsd:element name="EmailBcc" ma:index="14" nillable="true" ma:displayName="Bcc" ma:internalName="EmailBcc">
      <xsd:simpleType>
        <xsd:restriction base="dms:Text"/>
      </xsd:simpleType>
    </xsd:element>
    <xsd:element name="EmailDate" ma:index="15" nillable="true" ma:displayName="Email Date" ma:internalName="EmailDate">
      <xsd:simpleType>
        <xsd:restriction base="dms:DateTime"/>
      </xsd:simpleType>
    </xsd:element>
    <xsd:element name="Sender" ma:index="16" nillable="true" ma:displayName="From" ma:internalName="Sender">
      <xsd:simpleType>
        <xsd:restriction base="dms:Text"/>
      </xsd:simpleType>
    </xsd:element>
    <xsd:element name="EmailInReplyTo" ma:index="17" nillable="true" ma:displayName="In-Reply-To" ma:internalName="EmailInReplyTo">
      <xsd:simpleType>
        <xsd:restriction base="dms:Text"/>
      </xsd:simpleType>
    </xsd:element>
    <xsd:element name="EmailReplyTo" ma:index="18" nillable="true" ma:displayName="Reply-To" ma:internalName="EmailReplyTo">
      <xsd:simpleType>
        <xsd:restriction base="dms:Text"/>
      </xsd:simpleType>
    </xsd:element>
    <xsd:element name="To" ma:index="20" nillable="true" ma:displayName="To" ma:internalName="To">
      <xsd:simpleType>
        <xsd:restriction base="dms:Text"/>
      </xsd:simpleType>
    </xsd:element>
    <xsd:element name="ConversationIndex" ma:index="21" nillable="true" ma:displayName="Conversation-Index" ma:internalName="ConversationIndex">
      <xsd:simpleType>
        <xsd:restriction base="dms:Text"/>
      </xsd:simpleType>
    </xsd:element>
    <xsd:element name="ConversationTopic" ma:index="22" nillable="true" ma:displayName="Conversation-Topic" ma:internalName="ConversationTopic">
      <xsd:simpleType>
        <xsd:restriction base="dms:Text"/>
      </xsd:simpleType>
    </xsd:element>
    <xsd:element name="Importance" ma:index="23" nillable="true" ma:displayName="Importance" ma:internalName="Importance">
      <xsd:simpleType>
        <xsd:restriction base="dms:Text"/>
      </xsd:simpleType>
    </xsd:element>
    <xsd:element name="MessageID" ma:index="24" nillable="true" ma:displayName="Message-ID" ma:internalName="MessageID">
      <xsd:simpleType>
        <xsd:restriction base="dms:Text"/>
      </xsd:simpleType>
    </xsd:element>
    <xsd:element name="MailPreviewData" ma:index="25" nillable="true" ma:displayName="Mail Preview Data" ma:internalName="MailPreviewData">
      <xsd:simpleType>
        <xsd:restriction base="dms:Note">
          <xsd:maxLength value="255"/>
        </xsd:restriction>
      </xsd:simpleType>
    </xsd:element>
    <xsd:element name="OriginalSubject" ma:index="26" nillable="true" ma:displayName="Original Subject" ma:internalName="OriginalSubject">
      <xsd:simpleType>
        <xsd:restriction base="dms:Text"/>
      </xsd:simpleType>
    </xsd:element>
    <xsd:element name="EmailReceived" ma:index="27" nillable="true" ma:displayName="Received" ma:internalName="EmailReceived">
      <xsd:simpleType>
        <xsd:restriction base="dms:Text"/>
      </xsd:simpleType>
    </xsd:element>
    <xsd:element name="_dlc_DocId" ma:index="29" nillable="true" ma:displayName="Document ID Value" ma:description="The value of the document ID assigned to this item." ma:internalName="_dlc_DocId" ma:readOnly="true">
      <xsd:simpleType>
        <xsd:restriction base="dms:Text"/>
      </xsd:simpleType>
    </xsd:element>
    <xsd:element name="_dlc_DocIdUrl" ma:index="3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1" nillable="true" ma:displayName="Persist ID" ma:description="Keep ID on add." ma:hidden="true" ma:internalName="_dlc_DocIdPersistId" ma:readOnly="true">
      <xsd:simpleType>
        <xsd:restriction base="dms:Boolean"/>
      </xsd:simpleType>
    </xsd:element>
    <xsd:element name="na081baf58f04ddca29024caf6bdd276" ma:index="32" nillable="true" ma:taxonomy="true" ma:internalName="na081baf58f04ddca29024caf6bdd276" ma:taxonomyFieldName="Org_x0020_Unit" ma:displayName="Org Unit" ma:default="" ma:fieldId="{7a081baf-58f0-4ddc-a290-24caf6bdd276}" ma:sspId="46471407-907f-4e9c-8375-d6bf1980efe1" ma:termSetId="782c70aa-6e59-4e9c-b675-a78db51939c8" ma:anchorId="00000000-0000-0000-0000-000000000000" ma:open="false" ma:isKeyword="false">
      <xsd:complexType>
        <xsd:sequence>
          <xsd:element ref="pc:Terms" minOccurs="0" maxOccurs="1"/>
        </xsd:sequence>
      </xsd:complexType>
    </xsd:element>
    <xsd:element name="TaxCatchAll" ma:index="33" nillable="true" ma:displayName="Taxonomy Catch All Column" ma:hidden="true" ma:list="{1a95489a-481c-49cc-bd78-4f09f918167c}" ma:internalName="TaxCatchAll" ma:showField="CatchAllData" ma:web="ba8635de-f287-4308-a4a8-c58fc15cdb5e">
      <xsd:complexType>
        <xsd:complexContent>
          <xsd:extension base="dms:MultiChoiceLookup">
            <xsd:sequence>
              <xsd:element name="Value" type="dms:Lookup" maxOccurs="unbounded" minOccurs="0" nillable="true"/>
            </xsd:sequence>
          </xsd:extension>
        </xsd:complexContent>
      </xsd:complexType>
    </xsd:element>
    <xsd:element name="TaxCatchAllLabel" ma:index="34" nillable="true" ma:displayName="Taxonomy Catch All Column1" ma:hidden="true" ma:list="{1a95489a-481c-49cc-bd78-4f09f918167c}" ma:internalName="TaxCatchAllLabel" ma:readOnly="true" ma:showField="CatchAllDataLabel" ma:web="ba8635de-f287-4308-a4a8-c58fc15cdb5e">
      <xsd:complexType>
        <xsd:complexContent>
          <xsd:extension base="dms:MultiChoiceLookup">
            <xsd:sequence>
              <xsd:element name="Value" type="dms:Lookup" maxOccurs="unbounded" minOccurs="0" nillable="true"/>
            </xsd:sequence>
          </xsd:extension>
        </xsd:complexContent>
      </xsd:complexType>
    </xsd:element>
    <xsd:element name="n035cb4df9bf4da7ae1419eea4d76c10" ma:index="37" ma:taxonomy="true" ma:internalName="n035cb4df9bf4da7ae1419eea4d76c10" ma:taxonomyFieldName="Event_x0020_and_x0020_Program_x0020_Document_x0020_Type" ma:displayName="Event and Program Document Type" ma:readOnly="false" ma:default="" ma:fieldId="{7035cb4d-f9bf-4da7-ae14-19eea4d76c10}" ma:sspId="46471407-907f-4e9c-8375-d6bf1980efe1" ma:termSetId="bc330cda-76f3-4c55-8b9a-f24825b59df4" ma:anchorId="00000000-0000-0000-0000-000000000000" ma:open="false" ma:isKeyword="false">
      <xsd:complexType>
        <xsd:sequence>
          <xsd:element ref="pc:Terms" minOccurs="0" maxOccurs="1"/>
        </xsd:sequence>
      </xsd:complexType>
    </xsd:element>
    <xsd:element name="p9b8bb1d691e49ad89d65e9b2a585b95" ma:index="39" nillable="true" ma:taxonomy="true" ma:internalName="p9b8bb1d691e49ad89d65e9b2a585b95" ma:taxonomyFieldName="Event_x0020_and_x0020_Program_x0020_Type" ma:displayName="Event and Program Type" ma:default="" ma:fieldId="{99b8bb1d-691e-49ad-89d6-5e9b2a585b95}" ma:sspId="46471407-907f-4e9c-8375-d6bf1980efe1" ma:termSetId="528ea05f-0a4e-4d5a-b557-9c2c93c35a21" ma:anchorId="00000000-0000-0000-0000-000000000000" ma:open="false" ma:isKeyword="false">
      <xsd:complexType>
        <xsd:sequence>
          <xsd:element ref="pc:Terms" minOccurs="0" maxOccurs="1"/>
        </xsd:sequence>
      </xsd:complexType>
    </xsd:element>
    <xsd:element name="od6abbe98de24ebcaea940b17ecc8f41" ma:index="42" nillable="true" ma:taxonomy="true" ma:internalName="od6abbe98de24ebcaea940b17ecc8f41" ma:taxonomyFieldName="Month_x0028_mm_x0029_" ma:displayName="Month(mm)" ma:default="" ma:fieldId="{8d6abbe9-8de2-4ebc-aea9-40b17ecc8f41}" ma:sspId="46471407-907f-4e9c-8375-d6bf1980efe1" ma:termSetId="761f589a-1a33-41b4-88ed-11261fc7a742"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38" ma:displayName="Content Type"/>
        <xsd:element ref="dc:title" minOccurs="0" maxOccurs="1" ma:index="1" ma:displayName="Title"/>
        <xsd:element ref="dc:subject" minOccurs="0" maxOccurs="1" ma:index="19"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haredContentType xmlns="Microsoft.SharePoint.Taxonomy.ContentTypeSync" SourceId="46471407-907f-4e9c-8375-d6bf1980efe1" ContentTypeId="0x0101007C4AF017C6BAAE41BCC9A76495DEBB25AE" PreviousValue="true"/>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6.xml><?xml version="1.0" encoding="utf-8"?>
<?mso-contentType ?>
<spe:Receivers xmlns:spe="http://schemas.microsoft.com/sharepoint/events"/>
</file>

<file path=customXml/itemProps1.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2.xml><?xml version="1.0" encoding="utf-8"?>
<ds:datastoreItem xmlns:ds="http://schemas.openxmlformats.org/officeDocument/2006/customXml" ds:itemID="{65F214DE-AE57-4591-A9C2-7CB5C24B012D}">
  <ds:schemaRefs>
    <ds:schemaRef ds:uri="http://schemas.microsoft.com/office/infopath/2007/PartnerControls"/>
    <ds:schemaRef ds:uri="http://purl.org/dc/terms/"/>
    <ds:schemaRef ds:uri="http://www.w3.org/XML/1998/namespace"/>
    <ds:schemaRef ds:uri="http://schemas.microsoft.com/office/2006/metadata/properties"/>
    <ds:schemaRef ds:uri="http://purl.org/dc/dcmitype/"/>
    <ds:schemaRef ds:uri="http://schemas.microsoft.com/office/2006/documentManagement/types"/>
    <ds:schemaRef ds:uri="http://purl.org/dc/elements/1.1/"/>
    <ds:schemaRef ds:uri="http://schemas.openxmlformats.org/package/2006/metadata/core-properties"/>
    <ds:schemaRef ds:uri="1bbc290f-9551-4479-8c89-17adb64f7ac2"/>
    <ds:schemaRef ds:uri="http://schemas.microsoft.com/sharepoint/v3"/>
  </ds:schemaRefs>
</ds:datastoreItem>
</file>

<file path=customXml/itemProps3.xml><?xml version="1.0" encoding="utf-8"?>
<ds:datastoreItem xmlns:ds="http://schemas.openxmlformats.org/officeDocument/2006/customXml" ds:itemID="{01545213-F702-48D1-8610-4BF6BAF6F46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bbc290f-9551-4479-8c89-17adb64f7ac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EF0F7F3-AAE9-493F-859E-47EA559B8422}">
  <ds:schemaRefs>
    <ds:schemaRef ds:uri="Microsoft.SharePoint.Taxonomy.ContentTypeSync"/>
  </ds:schemaRefs>
</ds:datastoreItem>
</file>

<file path=customXml/itemProps5.xml><?xml version="1.0" encoding="utf-8"?>
<ds:datastoreItem xmlns:ds="http://schemas.openxmlformats.org/officeDocument/2006/customXml" ds:itemID="{BA85B322-AE24-4C87-8D4B-4614BDDAE50D}">
  <ds:schemaRefs>
    <ds:schemaRef ds:uri="http://schemas.openxmlformats.org/officeDocument/2006/bibliography"/>
  </ds:schemaRefs>
</ds:datastoreItem>
</file>

<file path=customXml/itemProps6.xml><?xml version="1.0" encoding="utf-8"?>
<ds:datastoreItem xmlns:ds="http://schemas.openxmlformats.org/officeDocument/2006/customXml" ds:itemID="{AC61A517-2E1F-4AC4-96B9-678992602114}">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Cash donation form.dotx</Template>
  <TotalTime>0</TotalTime>
  <Pages>2</Pages>
  <Words>402</Words>
  <Characters>2295</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2025-04-03T13:28:00Z</dcterms:created>
  <dcterms:modified xsi:type="dcterms:W3CDTF">2025-04-03T13:28:00Z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0x0101007C4AF017C6BAAE41BCC9A76495DEBB25AE00F8928273B1D217498119FF78DD780757</vt:lpwstr>
  </property>
  <property fmtid="{D5CDD505-2E9C-101B-9397-08002B2CF9AE}" pid="3" name="Org Unit">
    <vt:lpwstr/>
  </property>
  <property fmtid="{D5CDD505-2E9C-101B-9397-08002B2CF9AE}" pid="4" name="Event and Program Document Type">
    <vt:lpwstr>125;#Information|e2b1b6e1-3c89-4c1c-bf28-419cdb04cdf2</vt:lpwstr>
  </property>
  <property fmtid="{D5CDD505-2E9C-101B-9397-08002B2CF9AE}" pid="5" name="Month(mm)">
    <vt:lpwstr/>
  </property>
  <property fmtid="{D5CDD505-2E9C-101B-9397-08002B2CF9AE}" pid="6" name="Event and Program Type">
    <vt:lpwstr/>
  </property>
  <property fmtid="{D5CDD505-2E9C-101B-9397-08002B2CF9AE}" pid="7" name="_dlc_DocIdItemGuid">
    <vt:lpwstr>4043e898-1cc1-4700-855b-2a2bf35a6c95</vt:lpwstr>
  </property>
</Properties>
</file>